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84EDB" w14:textId="77777777" w:rsidR="00AF4496" w:rsidRPr="007A7D53" w:rsidRDefault="00AF4496" w:rsidP="00AF4496">
      <w:pPr>
        <w:pStyle w:val="aberschrift"/>
        <w:spacing w:after="0" w:line="360" w:lineRule="auto"/>
        <w:rPr>
          <w:rFonts w:ascii="Arial" w:hAnsi="Arial"/>
        </w:rPr>
      </w:pPr>
      <w:r w:rsidRPr="007A7D53">
        <w:rPr>
          <w:rFonts w:ascii="Arial" w:hAnsi="Arial"/>
        </w:rPr>
        <w:t>1</w:t>
      </w:r>
      <w:r w:rsidRPr="007A7D53">
        <w:rPr>
          <w:rFonts w:ascii="Arial" w:hAnsi="Arial"/>
        </w:rPr>
        <w:tab/>
        <w:t>Pflastern einer Terrasse</w:t>
      </w:r>
    </w:p>
    <w:p w14:paraId="24D4B9B1" w14:textId="3A7BAE56" w:rsidR="006C2B76" w:rsidRPr="007A7D53" w:rsidRDefault="006C2B76" w:rsidP="006C2B76">
      <w:pPr>
        <w:pStyle w:val="aArbeitsanweisung"/>
        <w:spacing w:line="360" w:lineRule="auto"/>
        <w:rPr>
          <w:rFonts w:ascii="Arial" w:eastAsia="Calibri" w:hAnsi="Arial"/>
          <w:sz w:val="24"/>
          <w:szCs w:val="24"/>
        </w:rPr>
      </w:pPr>
      <w:r>
        <w:rPr>
          <w:rFonts w:ascii="Arial" w:eastAsia="Calibri" w:hAnsi="Arial"/>
          <w:sz w:val="24"/>
          <w:szCs w:val="24"/>
        </w:rPr>
        <w:t>a</w:t>
      </w:r>
      <w:r>
        <w:rPr>
          <w:rFonts w:ascii="Arial" w:eastAsia="Calibri" w:hAnsi="Arial"/>
          <w:sz w:val="24"/>
          <w:szCs w:val="24"/>
        </w:rPr>
        <w:tab/>
      </w:r>
      <w:r>
        <w:rPr>
          <w:rFonts w:ascii="Arial" w:eastAsia="Calibri" w:hAnsi="Arial"/>
          <w:sz w:val="24"/>
          <w:szCs w:val="24"/>
        </w:rPr>
        <w:tab/>
      </w:r>
      <w:r w:rsidRPr="007A7D53">
        <w:rPr>
          <w:rFonts w:ascii="Arial" w:eastAsia="Calibri" w:hAnsi="Arial"/>
          <w:sz w:val="24"/>
          <w:szCs w:val="24"/>
        </w:rPr>
        <w:t xml:space="preserve">Beschriften Sie die </w:t>
      </w:r>
      <w:r>
        <w:rPr>
          <w:rFonts w:ascii="Arial" w:eastAsia="Calibri" w:hAnsi="Arial"/>
          <w:sz w:val="24"/>
          <w:szCs w:val="24"/>
        </w:rPr>
        <w:t>Abbildungen</w:t>
      </w:r>
      <w:r>
        <w:rPr>
          <w:rStyle w:val="Funotenzeichen"/>
          <w:rFonts w:ascii="Arial" w:eastAsia="Calibri" w:hAnsi="Arial"/>
          <w:sz w:val="24"/>
          <w:szCs w:val="24"/>
        </w:rPr>
        <w:footnoteReference w:id="1"/>
      </w:r>
      <w:r>
        <w:rPr>
          <w:rFonts w:ascii="Arial" w:eastAsia="Calibri" w:hAnsi="Arial"/>
          <w:sz w:val="24"/>
          <w:szCs w:val="24"/>
        </w:rPr>
        <w:t xml:space="preserve"> in der </w:t>
      </w:r>
      <w:r w:rsidRPr="007A7D53">
        <w:rPr>
          <w:rFonts w:ascii="Arial" w:eastAsia="Calibri" w:hAnsi="Arial"/>
          <w:sz w:val="24"/>
          <w:szCs w:val="24"/>
        </w:rPr>
        <w:t>Tabelle. Nennen Sie jeweils auch den Artikel und die Pluralform. Ordnen Sie die Begriffe nach den Kriterien</w:t>
      </w:r>
      <w:r>
        <w:rPr>
          <w:rFonts w:ascii="Arial" w:eastAsia="Calibri" w:hAnsi="Arial"/>
          <w:sz w:val="24"/>
          <w:szCs w:val="24"/>
        </w:rPr>
        <w:t>:</w:t>
      </w:r>
      <w:r w:rsidRPr="007A7D53">
        <w:rPr>
          <w:rFonts w:ascii="Arial" w:eastAsia="Calibri" w:hAnsi="Arial"/>
          <w:sz w:val="24"/>
          <w:szCs w:val="24"/>
        </w:rPr>
        <w:t xml:space="preserve"> </w:t>
      </w:r>
      <w:r>
        <w:rPr>
          <w:rFonts w:ascii="Arial" w:eastAsia="Calibri" w:hAnsi="Arial"/>
          <w:sz w:val="24"/>
          <w:szCs w:val="24"/>
        </w:rPr>
        <w:br/>
      </w:r>
      <w:r w:rsidRPr="007A7D53">
        <w:rPr>
          <w:rFonts w:ascii="Arial" w:eastAsia="Calibri" w:hAnsi="Arial"/>
          <w:sz w:val="24"/>
          <w:szCs w:val="24"/>
        </w:rPr>
        <w:t>Material, Hilfsstoffe und Werkzeuge.</w:t>
      </w:r>
    </w:p>
    <w:tbl>
      <w:tblPr>
        <w:tblStyle w:val="Tabellenraster"/>
        <w:tblW w:w="0" w:type="auto"/>
        <w:tblInd w:w="568" w:type="dxa"/>
        <w:tblLook w:val="04A0" w:firstRow="1" w:lastRow="0" w:firstColumn="1" w:lastColumn="0" w:noHBand="0" w:noVBand="1"/>
      </w:tblPr>
      <w:tblGrid>
        <w:gridCol w:w="3135"/>
        <w:gridCol w:w="2310"/>
        <w:gridCol w:w="2310"/>
      </w:tblGrid>
      <w:tr w:rsidR="00AF4496" w:rsidRPr="007A7D53" w14:paraId="4D7936EA" w14:textId="7BDFC062" w:rsidTr="00AF4496">
        <w:tc>
          <w:tcPr>
            <w:tcW w:w="3135" w:type="dxa"/>
          </w:tcPr>
          <w:p w14:paraId="7B451E4E" w14:textId="323D127D" w:rsidR="00AF4496" w:rsidRPr="007A7D53" w:rsidRDefault="00AF4496" w:rsidP="00AF449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</w:tc>
        <w:tc>
          <w:tcPr>
            <w:tcW w:w="2310" w:type="dxa"/>
          </w:tcPr>
          <w:p w14:paraId="25A88814" w14:textId="527BE4C6" w:rsidR="00AF4496" w:rsidRPr="007A7D53" w:rsidRDefault="00AF4496" w:rsidP="00AF4496">
            <w:pPr>
              <w:pStyle w:val="aArbeitsanweisung"/>
              <w:spacing w:line="360" w:lineRule="auto"/>
              <w:ind w:left="0" w:firstLine="0"/>
              <w:jc w:val="center"/>
              <w:rPr>
                <w:rFonts w:ascii="Arial" w:eastAsia="Calibri" w:hAnsi="Arial"/>
                <w:b w:val="0"/>
                <w:bCs/>
              </w:rPr>
            </w:pPr>
            <w:r w:rsidRPr="00A05CA8">
              <w:rPr>
                <w:rFonts w:ascii="Arial" w:eastAsia="Calibri" w:hAnsi="Arial"/>
                <w:bCs/>
                <w:sz w:val="24"/>
              </w:rPr>
              <w:t>Begriffe</w:t>
            </w:r>
          </w:p>
        </w:tc>
        <w:tc>
          <w:tcPr>
            <w:tcW w:w="2310" w:type="dxa"/>
          </w:tcPr>
          <w:p w14:paraId="51E45C2C" w14:textId="7604575E" w:rsidR="00AF4496" w:rsidRPr="007A7D53" w:rsidRDefault="00AF4496" w:rsidP="00AF4496">
            <w:pPr>
              <w:pStyle w:val="aArbeitsanweisung"/>
              <w:spacing w:line="360" w:lineRule="auto"/>
              <w:ind w:left="0" w:firstLine="0"/>
              <w:jc w:val="center"/>
              <w:rPr>
                <w:rFonts w:ascii="Arial" w:eastAsia="Calibri" w:hAnsi="Arial"/>
                <w:b w:val="0"/>
                <w:bCs/>
              </w:rPr>
            </w:pPr>
            <w:r w:rsidRPr="00A05CA8">
              <w:rPr>
                <w:rFonts w:ascii="Arial" w:eastAsia="Calibri" w:hAnsi="Arial"/>
                <w:bCs/>
                <w:sz w:val="24"/>
              </w:rPr>
              <w:t>Kriterien</w:t>
            </w:r>
          </w:p>
        </w:tc>
      </w:tr>
      <w:tr w:rsidR="006C2B76" w:rsidRPr="007A7D53" w14:paraId="43C02515" w14:textId="40B0E577" w:rsidTr="006C2B76">
        <w:trPr>
          <w:trHeight w:val="1871"/>
        </w:trPr>
        <w:tc>
          <w:tcPr>
            <w:tcW w:w="3135" w:type="dxa"/>
          </w:tcPr>
          <w:p w14:paraId="077087DE" w14:textId="110D481F" w:rsidR="006C2B76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A0B70DC" wp14:editId="5344D5A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38100</wp:posOffset>
                  </wp:positionV>
                  <wp:extent cx="1671320" cy="1114425"/>
                  <wp:effectExtent l="0" t="0" r="5080" b="952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9145D" w14:textId="77777777" w:rsidR="006C2B76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742ED68D" w14:textId="77777777" w:rsidR="006C2B76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43E9C3DB" w14:textId="77777777" w:rsidR="006C2B76" w:rsidRPr="00A67A40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2"/>
              </w:rPr>
            </w:pPr>
          </w:p>
          <w:p w14:paraId="4015272D" w14:textId="3E70C634" w:rsidR="006C2B76" w:rsidRPr="007A7D5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</w:tc>
        <w:tc>
          <w:tcPr>
            <w:tcW w:w="2310" w:type="dxa"/>
          </w:tcPr>
          <w:p w14:paraId="068CCFDA" w14:textId="165F856A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Splitt, </w:t>
            </w:r>
            <w:r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Splitte</w:t>
            </w:r>
          </w:p>
        </w:tc>
        <w:tc>
          <w:tcPr>
            <w:tcW w:w="2310" w:type="dxa"/>
          </w:tcPr>
          <w:p w14:paraId="5D5FEC22" w14:textId="780A1B53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Material</w:t>
            </w:r>
          </w:p>
        </w:tc>
      </w:tr>
      <w:tr w:rsidR="006C2B76" w:rsidRPr="007A7D53" w14:paraId="4AEA25F4" w14:textId="77777777" w:rsidTr="006C2B76">
        <w:trPr>
          <w:trHeight w:val="1871"/>
        </w:trPr>
        <w:tc>
          <w:tcPr>
            <w:tcW w:w="3135" w:type="dxa"/>
          </w:tcPr>
          <w:p w14:paraId="74972824" w14:textId="3F3312DC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  <w:r w:rsidRPr="004F6321">
              <w:rPr>
                <w:rFonts w:ascii="Arial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4511B3A8" wp14:editId="59B07CC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51435</wp:posOffset>
                  </wp:positionV>
                  <wp:extent cx="1671320" cy="1113790"/>
                  <wp:effectExtent l="0" t="0" r="508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EBF1A0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  <w:p w14:paraId="27A16D67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  <w:p w14:paraId="76EEDFEE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  <w:p w14:paraId="03A5C399" w14:textId="23E0728C" w:rsidR="006C2B76" w:rsidRPr="007A7D5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</w:tc>
        <w:tc>
          <w:tcPr>
            <w:tcW w:w="2310" w:type="dxa"/>
          </w:tcPr>
          <w:p w14:paraId="094D8014" w14:textId="6962CF5B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die Harke, </w:t>
            </w:r>
            <w:r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Harken</w:t>
            </w:r>
          </w:p>
        </w:tc>
        <w:tc>
          <w:tcPr>
            <w:tcW w:w="2310" w:type="dxa"/>
          </w:tcPr>
          <w:p w14:paraId="7D373B48" w14:textId="22ED2EAA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Werkzeug</w:t>
            </w:r>
          </w:p>
        </w:tc>
      </w:tr>
      <w:tr w:rsidR="006C2B76" w:rsidRPr="007A7D53" w14:paraId="6BD0403D" w14:textId="43F2AF64" w:rsidTr="006C2B76">
        <w:trPr>
          <w:trHeight w:val="1871"/>
        </w:trPr>
        <w:tc>
          <w:tcPr>
            <w:tcW w:w="3135" w:type="dxa"/>
          </w:tcPr>
          <w:p w14:paraId="106FEA09" w14:textId="51960F25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  <w:r w:rsidRPr="004F6321">
              <w:rPr>
                <w:rFonts w:ascii="Arial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B41FC8E" wp14:editId="247293E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52705</wp:posOffset>
                  </wp:positionV>
                  <wp:extent cx="1671320" cy="1113790"/>
                  <wp:effectExtent l="0" t="0" r="508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721A49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24673325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2621D701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572CD46E" w14:textId="77C66079" w:rsidR="006C2B76" w:rsidRPr="007A7D5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</w:tc>
        <w:tc>
          <w:tcPr>
            <w:tcW w:w="2310" w:type="dxa"/>
          </w:tcPr>
          <w:p w14:paraId="6DDE61BD" w14:textId="460E7625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Kies, </w:t>
            </w:r>
            <w:r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Kiese</w:t>
            </w:r>
          </w:p>
        </w:tc>
        <w:tc>
          <w:tcPr>
            <w:tcW w:w="2310" w:type="dxa"/>
          </w:tcPr>
          <w:p w14:paraId="503F5D67" w14:textId="2F96B659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Material</w:t>
            </w:r>
          </w:p>
        </w:tc>
      </w:tr>
      <w:tr w:rsidR="006C2B76" w:rsidRPr="007A7D53" w14:paraId="6C371EED" w14:textId="29EF1C99" w:rsidTr="006C2B76">
        <w:trPr>
          <w:trHeight w:val="1871"/>
        </w:trPr>
        <w:tc>
          <w:tcPr>
            <w:tcW w:w="3135" w:type="dxa"/>
          </w:tcPr>
          <w:p w14:paraId="7AAB208D" w14:textId="04CFD271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  <w:r w:rsidRPr="004F6321">
              <w:rPr>
                <w:rFonts w:ascii="Arial" w:hAnsi="Arial"/>
                <w:b w:val="0"/>
                <w:bCs/>
                <w:noProof/>
                <w:sz w:val="14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16006B31" wp14:editId="0C7D1C7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2423795</wp:posOffset>
                  </wp:positionV>
                  <wp:extent cx="1671320" cy="1113790"/>
                  <wp:effectExtent l="0" t="0" r="508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6321">
              <w:rPr>
                <w:rFonts w:ascii="Arial" w:eastAsia="Calibri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5AE625CF" wp14:editId="739DEC3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1249045</wp:posOffset>
                  </wp:positionV>
                  <wp:extent cx="1661795" cy="836295"/>
                  <wp:effectExtent l="0" t="0" r="0" b="190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6321">
              <w:rPr>
                <w:rFonts w:ascii="Arial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1562DBEC" wp14:editId="3380EA0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43815</wp:posOffset>
                  </wp:positionV>
                  <wp:extent cx="1671320" cy="1113790"/>
                  <wp:effectExtent l="0" t="0" r="508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CC420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0ECCBFB1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5FE2A864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4B840BC7" w14:textId="0C1E1F80" w:rsidR="006C2B76" w:rsidRPr="007A7D5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</w:tc>
        <w:tc>
          <w:tcPr>
            <w:tcW w:w="2310" w:type="dxa"/>
          </w:tcPr>
          <w:p w14:paraId="7D1445FD" w14:textId="77777777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Sand, </w:t>
            </w:r>
          </w:p>
          <w:p w14:paraId="23C4AE6F" w14:textId="549BEE5D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Sände/Sande</w:t>
            </w:r>
          </w:p>
        </w:tc>
        <w:tc>
          <w:tcPr>
            <w:tcW w:w="2310" w:type="dxa"/>
          </w:tcPr>
          <w:p w14:paraId="5528EDCD" w14:textId="3E05B4E4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Material</w:t>
            </w:r>
          </w:p>
        </w:tc>
      </w:tr>
      <w:tr w:rsidR="006C2B76" w:rsidRPr="007A7D53" w14:paraId="1E8A243A" w14:textId="7DD5AFFA" w:rsidTr="006C2B76">
        <w:trPr>
          <w:trHeight w:val="1871"/>
        </w:trPr>
        <w:tc>
          <w:tcPr>
            <w:tcW w:w="3135" w:type="dxa"/>
          </w:tcPr>
          <w:p w14:paraId="3D2CC45C" w14:textId="10488609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7975BFBB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35495F9F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6AC48FA5" w14:textId="4B4F52EA" w:rsidR="006C2B76" w:rsidRPr="007A7D5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</w:tc>
        <w:tc>
          <w:tcPr>
            <w:tcW w:w="2310" w:type="dxa"/>
          </w:tcPr>
          <w:p w14:paraId="11C799AA" w14:textId="5314C2F5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Untergrund, </w:t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  <w:t>die Untergründe</w:t>
            </w:r>
          </w:p>
        </w:tc>
        <w:tc>
          <w:tcPr>
            <w:tcW w:w="2310" w:type="dxa"/>
          </w:tcPr>
          <w:p w14:paraId="09CCF246" w14:textId="2186DD1F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Hilfsstoff</w:t>
            </w:r>
          </w:p>
        </w:tc>
      </w:tr>
      <w:tr w:rsidR="006C2B76" w:rsidRPr="007A7D53" w14:paraId="58270D9C" w14:textId="77777777" w:rsidTr="006C2B76">
        <w:trPr>
          <w:trHeight w:val="1871"/>
        </w:trPr>
        <w:tc>
          <w:tcPr>
            <w:tcW w:w="3135" w:type="dxa"/>
          </w:tcPr>
          <w:p w14:paraId="5EA56168" w14:textId="0037F711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0996CD4B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794E690B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5020D10B" w14:textId="77777777" w:rsidR="006C2B76" w:rsidRPr="004F6321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510FC939" w14:textId="63BCD788" w:rsidR="006C2B76" w:rsidRPr="007A7D5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</w:rPr>
            </w:pPr>
          </w:p>
        </w:tc>
        <w:tc>
          <w:tcPr>
            <w:tcW w:w="2310" w:type="dxa"/>
          </w:tcPr>
          <w:p w14:paraId="65A76B0B" w14:textId="01255707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Rand, </w:t>
            </w:r>
            <w:r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Ränder</w:t>
            </w:r>
          </w:p>
        </w:tc>
        <w:tc>
          <w:tcPr>
            <w:tcW w:w="2310" w:type="dxa"/>
          </w:tcPr>
          <w:p w14:paraId="62C26EF1" w14:textId="6A44BC4C" w:rsidR="006C2B76" w:rsidRPr="00291E93" w:rsidRDefault="006C2B76" w:rsidP="006C2B7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Hilfsstoff</w:t>
            </w:r>
          </w:p>
        </w:tc>
      </w:tr>
      <w:tr w:rsidR="007B6953" w:rsidRPr="007A7D53" w14:paraId="7A5C7801" w14:textId="77777777" w:rsidTr="00AF4496">
        <w:tc>
          <w:tcPr>
            <w:tcW w:w="3135" w:type="dxa"/>
          </w:tcPr>
          <w:p w14:paraId="5F5693EA" w14:textId="626C1735" w:rsidR="005D5D23" w:rsidRPr="007A7D53" w:rsidRDefault="00025D9C" w:rsidP="00AF449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lastRenderedPageBreak/>
              <w:drawing>
                <wp:inline distT="0" distB="0" distL="0" distR="0" wp14:anchorId="43DB3F86" wp14:editId="5C20D925">
                  <wp:extent cx="1792605" cy="1195009"/>
                  <wp:effectExtent l="0" t="0" r="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22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17756D63" w14:textId="31F913C5" w:rsidR="005D5D23" w:rsidRPr="00291E93" w:rsidRDefault="00025D9C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Schotter, </w:t>
            </w:r>
            <w:r w:rsidR="003476F2"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  <w:t>die Schotter</w:t>
            </w:r>
          </w:p>
        </w:tc>
        <w:tc>
          <w:tcPr>
            <w:tcW w:w="2310" w:type="dxa"/>
          </w:tcPr>
          <w:p w14:paraId="0EF22404" w14:textId="33D0BDEB" w:rsidR="005D5D23" w:rsidRPr="00291E93" w:rsidRDefault="00DD1630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Material</w:t>
            </w:r>
          </w:p>
        </w:tc>
      </w:tr>
      <w:tr w:rsidR="007B6953" w:rsidRPr="007A7D53" w14:paraId="12A947C7" w14:textId="77777777" w:rsidTr="00AF4496">
        <w:tc>
          <w:tcPr>
            <w:tcW w:w="3135" w:type="dxa"/>
          </w:tcPr>
          <w:p w14:paraId="5DFC7FDF" w14:textId="6EFD7B62" w:rsidR="005D5D23" w:rsidRPr="007A7D53" w:rsidRDefault="00191C93" w:rsidP="00AF449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6F48DC65" wp14:editId="160EFEAA">
                  <wp:extent cx="1771742" cy="11811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10" cy="118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3AC286DF" w14:textId="0937EB13" w:rsidR="005D5D23" w:rsidRPr="00291E93" w:rsidRDefault="003476F2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die </w:t>
            </w:r>
            <w:r w:rsidR="00DD1630"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Rüttelplatte</w:t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,</w:t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  <w:t>die Rüttelplatten</w:t>
            </w:r>
          </w:p>
        </w:tc>
        <w:tc>
          <w:tcPr>
            <w:tcW w:w="2310" w:type="dxa"/>
          </w:tcPr>
          <w:p w14:paraId="53BCF253" w14:textId="66C20A60" w:rsidR="005D5D23" w:rsidRPr="00291E93" w:rsidRDefault="005D5D23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Werkzeug</w:t>
            </w:r>
          </w:p>
        </w:tc>
      </w:tr>
      <w:tr w:rsidR="007B6953" w:rsidRPr="007A7D53" w14:paraId="2B62EFC6" w14:textId="77777777" w:rsidTr="00AF4496">
        <w:tc>
          <w:tcPr>
            <w:tcW w:w="3135" w:type="dxa"/>
          </w:tcPr>
          <w:p w14:paraId="7651CC66" w14:textId="21C494BB" w:rsidR="005D5D23" w:rsidRPr="007A7D53" w:rsidRDefault="00191C93" w:rsidP="00AF449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0BA01539" wp14:editId="4561AE37">
                  <wp:extent cx="1751965" cy="1167917"/>
                  <wp:effectExtent l="0" t="0" r="63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36" cy="117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3B1B51ED" w14:textId="0FFBF31B" w:rsidR="005D5D23" w:rsidRPr="00291E93" w:rsidRDefault="00191C93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das Pflaster, </w:t>
            </w:r>
          </w:p>
        </w:tc>
        <w:tc>
          <w:tcPr>
            <w:tcW w:w="2310" w:type="dxa"/>
          </w:tcPr>
          <w:p w14:paraId="2222C817" w14:textId="6C740089" w:rsidR="005D5D23" w:rsidRPr="00291E93" w:rsidRDefault="00DD1630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Material</w:t>
            </w:r>
          </w:p>
        </w:tc>
      </w:tr>
      <w:tr w:rsidR="007B6953" w:rsidRPr="007A7D53" w14:paraId="7C3D663E" w14:textId="77777777" w:rsidTr="00AF4496">
        <w:tc>
          <w:tcPr>
            <w:tcW w:w="3135" w:type="dxa"/>
          </w:tcPr>
          <w:p w14:paraId="206B210B" w14:textId="4D47BE7E" w:rsidR="005D5D23" w:rsidRPr="007A7D53" w:rsidRDefault="007B6953" w:rsidP="00AF4496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04FD33F5" wp14:editId="0578C25D">
                  <wp:extent cx="1751965" cy="1167916"/>
                  <wp:effectExtent l="0" t="0" r="635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45" cy="117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48DF65FB" w14:textId="65891076" w:rsidR="005D5D23" w:rsidRPr="00291E93" w:rsidRDefault="00191C93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der Besen, </w:t>
            </w:r>
            <w:r w:rsidR="00AF4496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Besen</w:t>
            </w:r>
          </w:p>
        </w:tc>
        <w:tc>
          <w:tcPr>
            <w:tcW w:w="2310" w:type="dxa"/>
          </w:tcPr>
          <w:p w14:paraId="3D5836DC" w14:textId="2B49FE39" w:rsidR="005D5D23" w:rsidRPr="00291E93" w:rsidRDefault="00DD1630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Werkzeug</w:t>
            </w:r>
          </w:p>
        </w:tc>
      </w:tr>
      <w:tr w:rsidR="007B6953" w:rsidRPr="007A7D53" w14:paraId="0D3130B2" w14:textId="77777777" w:rsidTr="00AF4496">
        <w:tc>
          <w:tcPr>
            <w:tcW w:w="3135" w:type="dxa"/>
          </w:tcPr>
          <w:p w14:paraId="768245E9" w14:textId="63C4B032" w:rsidR="00191C93" w:rsidRPr="007A7D53" w:rsidRDefault="002D7BF5" w:rsidP="00AF449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3B292F15" wp14:editId="70B4D10C">
                  <wp:extent cx="1767840" cy="1176655"/>
                  <wp:effectExtent l="0" t="0" r="381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7EC0EFDB" w14:textId="1ED7F932" w:rsidR="00191C93" w:rsidRPr="00291E93" w:rsidRDefault="00191C93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die </w:t>
            </w:r>
            <w:r w:rsidR="00305026"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Richts</w:t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chnur, die </w:t>
            </w:r>
            <w:r w:rsidR="00305026"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Richts</w:t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chnüre </w:t>
            </w:r>
          </w:p>
        </w:tc>
        <w:tc>
          <w:tcPr>
            <w:tcW w:w="2310" w:type="dxa"/>
          </w:tcPr>
          <w:p w14:paraId="4ABE9A45" w14:textId="5A5CEF75" w:rsidR="00191C93" w:rsidRPr="00291E93" w:rsidRDefault="003476F2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Werkzeug</w:t>
            </w:r>
          </w:p>
        </w:tc>
      </w:tr>
      <w:tr w:rsidR="007B6953" w:rsidRPr="007A7D53" w14:paraId="39C4139A" w14:textId="77777777" w:rsidTr="00AF4496">
        <w:tc>
          <w:tcPr>
            <w:tcW w:w="3135" w:type="dxa"/>
          </w:tcPr>
          <w:p w14:paraId="6A215BD7" w14:textId="4DE2D644" w:rsidR="00025D9C" w:rsidRPr="007A7D53" w:rsidRDefault="007B6953" w:rsidP="00AF449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3CE2B4FB" wp14:editId="658BE38B">
                  <wp:extent cx="1752312" cy="1168147"/>
                  <wp:effectExtent l="0" t="0" r="63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86" cy="117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1CCD4417" w14:textId="42A3B1D1" w:rsidR="00025D9C" w:rsidRPr="00291E93" w:rsidRDefault="00025D9C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die Fuge, </w:t>
            </w:r>
            <w:r w:rsidR="00AF4496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die Fugen</w:t>
            </w:r>
          </w:p>
        </w:tc>
        <w:tc>
          <w:tcPr>
            <w:tcW w:w="2310" w:type="dxa"/>
          </w:tcPr>
          <w:p w14:paraId="09B9D8F0" w14:textId="30C4E026" w:rsidR="00025D9C" w:rsidRPr="00291E93" w:rsidRDefault="003476F2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Hilfsmittel</w:t>
            </w:r>
          </w:p>
        </w:tc>
      </w:tr>
      <w:tr w:rsidR="007B6953" w:rsidRPr="007A7D53" w14:paraId="7F796716" w14:textId="77777777" w:rsidTr="00AF4496">
        <w:tc>
          <w:tcPr>
            <w:tcW w:w="3135" w:type="dxa"/>
          </w:tcPr>
          <w:p w14:paraId="12ABC9AA" w14:textId="17119D4E" w:rsidR="007B6953" w:rsidRPr="007A7D53" w:rsidRDefault="007B6953" w:rsidP="00AF4496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609D2FE6" wp14:editId="0CB1B237">
                  <wp:extent cx="1766367" cy="1177518"/>
                  <wp:effectExtent l="0" t="0" r="5715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12" cy="118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63642D5D" w14:textId="57AA982D" w:rsidR="007B6953" w:rsidRPr="00291E93" w:rsidRDefault="003476F2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 xml:space="preserve">die Schaufel, </w:t>
            </w: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br/>
              <w:t>die Schaufeln</w:t>
            </w:r>
          </w:p>
        </w:tc>
        <w:tc>
          <w:tcPr>
            <w:tcW w:w="2310" w:type="dxa"/>
          </w:tcPr>
          <w:p w14:paraId="152D21E1" w14:textId="31717487" w:rsidR="007B6953" w:rsidRPr="00291E93" w:rsidRDefault="003476F2" w:rsidP="00AF4496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  <w:r w:rsidRPr="00291E93"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  <w:t>Werkzeug</w:t>
            </w:r>
          </w:p>
        </w:tc>
      </w:tr>
    </w:tbl>
    <w:p w14:paraId="1751EBDB" w14:textId="7104BAF0" w:rsidR="00525913" w:rsidRPr="007A7D53" w:rsidRDefault="00525913" w:rsidP="00AF4496">
      <w:pPr>
        <w:spacing w:line="360" w:lineRule="auto"/>
        <w:rPr>
          <w:rFonts w:ascii="Arial" w:eastAsia="Calibri" w:hAnsi="Arial" w:cs="Arial"/>
          <w:b/>
          <w:sz w:val="23"/>
        </w:rPr>
      </w:pPr>
    </w:p>
    <w:p w14:paraId="4189B188" w14:textId="681B677D" w:rsidR="00992521" w:rsidRPr="000F640D" w:rsidRDefault="006C2B76" w:rsidP="000F640D">
      <w:pPr>
        <w:pStyle w:val="aArbeitsanweisung"/>
        <w:spacing w:line="360" w:lineRule="auto"/>
        <w:rPr>
          <w:rFonts w:ascii="Arial" w:eastAsia="Calibri" w:hAnsi="Arial"/>
          <w:sz w:val="24"/>
        </w:rPr>
      </w:pPr>
      <w:r w:rsidRPr="00A67A40">
        <w:rPr>
          <w:rFonts w:ascii="Arial" w:eastAsia="Calibri" w:hAnsi="Arial"/>
          <w:sz w:val="24"/>
          <w:szCs w:val="24"/>
        </w:rPr>
        <w:lastRenderedPageBreak/>
        <w:t>b</w:t>
      </w:r>
      <w:r w:rsidRPr="00A67A40">
        <w:rPr>
          <w:rFonts w:ascii="Arial" w:eastAsia="Calibri" w:hAnsi="Arial"/>
          <w:sz w:val="24"/>
          <w:szCs w:val="24"/>
        </w:rPr>
        <w:tab/>
        <w:t xml:space="preserve">Sehen Sie sich die </w:t>
      </w:r>
      <w:r w:rsidRPr="00A67A40">
        <w:rPr>
          <w:rFonts w:ascii="Arial" w:hAnsi="Arial"/>
          <w:sz w:val="24"/>
          <w:szCs w:val="24"/>
        </w:rPr>
        <w:t>Arbeitsschritte 1</w:t>
      </w:r>
      <w:r>
        <w:rPr>
          <w:rFonts w:ascii="Arial" w:hAnsi="Arial"/>
          <w:sz w:val="24"/>
          <w:szCs w:val="24"/>
        </w:rPr>
        <w:t xml:space="preserve"> </w:t>
      </w:r>
      <w:r w:rsidRPr="00A67A40">
        <w:rPr>
          <w:rFonts w:ascii="Arial" w:hAnsi="Arial"/>
          <w:sz w:val="24"/>
          <w:szCs w:val="24"/>
        </w:rPr>
        <w:t>–</w:t>
      </w:r>
      <w:r>
        <w:rPr>
          <w:rFonts w:ascii="Arial" w:hAnsi="Arial"/>
          <w:sz w:val="24"/>
          <w:szCs w:val="24"/>
        </w:rPr>
        <w:t xml:space="preserve"> </w:t>
      </w:r>
      <w:r w:rsidRPr="00A67A40">
        <w:rPr>
          <w:rFonts w:ascii="Arial" w:hAnsi="Arial"/>
          <w:sz w:val="24"/>
          <w:szCs w:val="24"/>
        </w:rPr>
        <w:t>8</w:t>
      </w:r>
      <w:r>
        <w:rPr>
          <w:rStyle w:val="Funotenzeichen"/>
          <w:rFonts w:ascii="Arial" w:hAnsi="Arial"/>
          <w:sz w:val="24"/>
          <w:szCs w:val="24"/>
        </w:rPr>
        <w:footnoteReference w:id="2"/>
      </w:r>
      <w:r w:rsidRPr="00A67A40">
        <w:rPr>
          <w:rFonts w:ascii="Arial" w:hAnsi="Arial"/>
          <w:sz w:val="24"/>
          <w:szCs w:val="24"/>
        </w:rPr>
        <w:t xml:space="preserve"> </w:t>
      </w:r>
      <w:r w:rsidR="00055CE1" w:rsidRPr="000F640D">
        <w:rPr>
          <w:rFonts w:ascii="Arial" w:hAnsi="Arial"/>
          <w:sz w:val="24"/>
        </w:rPr>
        <w:t xml:space="preserve">an und bringen Sie diese in die </w:t>
      </w:r>
      <w:r>
        <w:rPr>
          <w:rFonts w:ascii="Arial" w:hAnsi="Arial"/>
          <w:sz w:val="24"/>
        </w:rPr>
        <w:br/>
      </w:r>
      <w:r w:rsidR="00055CE1" w:rsidRPr="000F640D">
        <w:rPr>
          <w:rFonts w:ascii="Arial" w:hAnsi="Arial"/>
          <w:sz w:val="24"/>
        </w:rPr>
        <w:t>richtige Reihenfolge.</w:t>
      </w:r>
    </w:p>
    <w:tbl>
      <w:tblPr>
        <w:tblStyle w:val="Tabellenraster"/>
        <w:tblW w:w="817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079"/>
        <w:gridCol w:w="236"/>
        <w:gridCol w:w="90"/>
        <w:gridCol w:w="236"/>
        <w:gridCol w:w="502"/>
        <w:gridCol w:w="65"/>
        <w:gridCol w:w="3145"/>
        <w:gridCol w:w="246"/>
        <w:gridCol w:w="12"/>
      </w:tblGrid>
      <w:tr w:rsidR="000E4083" w:rsidRPr="007A7D53" w14:paraId="204D3C08" w14:textId="77777777" w:rsidTr="006C2B76">
        <w:trPr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F893" w14:textId="294CC46F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  <w:t>4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7C3E11F7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  <w:vAlign w:val="center"/>
          </w:tcPr>
          <w:p w14:paraId="74442684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/>
                <w:sz w:val="28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68478" w14:textId="01189CC3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  <w:t>2</w:t>
            </w:r>
          </w:p>
        </w:tc>
        <w:tc>
          <w:tcPr>
            <w:tcW w:w="3401" w:type="dxa"/>
            <w:gridSpan w:val="3"/>
            <w:tcBorders>
              <w:left w:val="single" w:sz="4" w:space="0" w:color="auto"/>
            </w:tcBorders>
            <w:vAlign w:val="center"/>
          </w:tcPr>
          <w:p w14:paraId="4494ECCD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</w:p>
        </w:tc>
      </w:tr>
      <w:tr w:rsidR="000E4083" w:rsidRPr="007A7D53" w14:paraId="3AA627FA" w14:textId="77777777" w:rsidTr="00406B2D">
        <w:tc>
          <w:tcPr>
            <w:tcW w:w="3969" w:type="dxa"/>
            <w:gridSpan w:val="4"/>
            <w:vAlign w:val="center"/>
          </w:tcPr>
          <w:p w14:paraId="4E04C44A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sz w:val="24"/>
                <w:szCs w:val="23"/>
              </w:rPr>
            </w:pPr>
            <w:r w:rsidRPr="000F640D">
              <w:rPr>
                <w:rFonts w:ascii="Bradley Hand ITC" w:hAnsi="Bradley Hand ITC" w:cs="Arial"/>
                <w:noProof/>
                <w:sz w:val="24"/>
                <w:szCs w:val="23"/>
                <w:lang w:eastAsia="de-DE"/>
              </w:rPr>
              <w:drawing>
                <wp:inline distT="0" distB="0" distL="0" distR="0" wp14:anchorId="4C9F0E97" wp14:editId="0CFF9AF7">
                  <wp:extent cx="2260372" cy="1622199"/>
                  <wp:effectExtent l="0" t="0" r="698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66" cy="1632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27EB2C5E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b/>
                <w:sz w:val="24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0411D1B1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sz w:val="24"/>
                <w:szCs w:val="23"/>
              </w:rPr>
            </w:pPr>
            <w:r w:rsidRPr="000F640D">
              <w:rPr>
                <w:rFonts w:ascii="Bradley Hand ITC" w:hAnsi="Bradley Hand ITC" w:cs="Arial"/>
                <w:noProof/>
                <w:sz w:val="24"/>
                <w:szCs w:val="23"/>
                <w:lang w:eastAsia="de-DE"/>
              </w:rPr>
              <w:drawing>
                <wp:inline distT="0" distB="0" distL="0" distR="0" wp14:anchorId="44E89C9E" wp14:editId="2ACD3DA7">
                  <wp:extent cx="2387600" cy="1608284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05" cy="1615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83" w:rsidRPr="000F640D" w14:paraId="2A017E11" w14:textId="77777777" w:rsidTr="00406B2D">
        <w:trPr>
          <w:gridAfter w:val="2"/>
          <w:wAfter w:w="254" w:type="dxa"/>
          <w:trHeight w:hRule="exact" w:val="170"/>
        </w:trPr>
        <w:tc>
          <w:tcPr>
            <w:tcW w:w="3643" w:type="dxa"/>
            <w:gridSpan w:val="2"/>
            <w:vAlign w:val="center"/>
          </w:tcPr>
          <w:p w14:paraId="13586FE6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noProof/>
                <w:sz w:val="28"/>
                <w:szCs w:val="23"/>
              </w:rPr>
            </w:pPr>
          </w:p>
        </w:tc>
        <w:tc>
          <w:tcPr>
            <w:tcW w:w="236" w:type="dxa"/>
            <w:vAlign w:val="center"/>
          </w:tcPr>
          <w:p w14:paraId="42C9885F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b/>
                <w:sz w:val="28"/>
                <w:szCs w:val="23"/>
              </w:rPr>
            </w:pPr>
          </w:p>
        </w:tc>
        <w:tc>
          <w:tcPr>
            <w:tcW w:w="4040" w:type="dxa"/>
            <w:gridSpan w:val="5"/>
            <w:vAlign w:val="center"/>
          </w:tcPr>
          <w:p w14:paraId="488178BB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noProof/>
                <w:sz w:val="28"/>
                <w:szCs w:val="23"/>
              </w:rPr>
            </w:pPr>
          </w:p>
        </w:tc>
      </w:tr>
      <w:tr w:rsidR="000E4083" w:rsidRPr="007A7D53" w14:paraId="5BF5A78E" w14:textId="77777777" w:rsidTr="006C2B76">
        <w:trPr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E2DBE" w14:textId="28428E6D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Cs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bCs/>
                <w:noProof/>
                <w:sz w:val="28"/>
                <w:szCs w:val="24"/>
                <w:lang w:eastAsia="de-DE"/>
              </w:rPr>
              <w:t>7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503D8426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Cs/>
                <w:noProof/>
                <w:sz w:val="28"/>
                <w:szCs w:val="24"/>
                <w:lang w:eastAsia="de-DE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6303937F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/>
                <w:sz w:val="28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6C58" w14:textId="4B9C5E91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  <w:t>3</w:t>
            </w:r>
          </w:p>
        </w:tc>
        <w:tc>
          <w:tcPr>
            <w:tcW w:w="3401" w:type="dxa"/>
            <w:gridSpan w:val="3"/>
            <w:tcBorders>
              <w:left w:val="single" w:sz="4" w:space="0" w:color="auto"/>
            </w:tcBorders>
            <w:vAlign w:val="center"/>
          </w:tcPr>
          <w:p w14:paraId="44CF3373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</w:p>
        </w:tc>
      </w:tr>
      <w:tr w:rsidR="000E4083" w:rsidRPr="007A7D53" w14:paraId="005A7170" w14:textId="77777777" w:rsidTr="00406B2D">
        <w:trPr>
          <w:trHeight w:val="2753"/>
        </w:trPr>
        <w:tc>
          <w:tcPr>
            <w:tcW w:w="3965" w:type="dxa"/>
            <w:gridSpan w:val="4"/>
            <w:vAlign w:val="center"/>
          </w:tcPr>
          <w:p w14:paraId="7A29D82F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noProof/>
                <w:sz w:val="24"/>
                <w:szCs w:val="23"/>
              </w:rPr>
            </w:pPr>
            <w:r w:rsidRPr="000F640D">
              <w:rPr>
                <w:rFonts w:ascii="Bradley Hand ITC" w:hAnsi="Bradley Hand ITC" w:cs="Arial"/>
                <w:noProof/>
                <w:sz w:val="24"/>
                <w:szCs w:val="23"/>
                <w:lang w:eastAsia="de-DE"/>
              </w:rPr>
              <w:drawing>
                <wp:inline distT="0" distB="0" distL="0" distR="0" wp14:anchorId="1EC30ADC" wp14:editId="3B844F92">
                  <wp:extent cx="2236785" cy="1528359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25" cy="154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32578EF7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b/>
                <w:sz w:val="24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6414785D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noProof/>
                <w:sz w:val="24"/>
                <w:szCs w:val="23"/>
              </w:rPr>
            </w:pPr>
            <w:r w:rsidRPr="000F640D">
              <w:rPr>
                <w:rFonts w:ascii="Bradley Hand ITC" w:hAnsi="Bradley Hand ITC" w:cs="Arial"/>
                <w:noProof/>
                <w:sz w:val="24"/>
                <w:szCs w:val="23"/>
                <w:lang w:eastAsia="de-DE"/>
              </w:rPr>
              <w:drawing>
                <wp:inline distT="0" distB="0" distL="0" distR="0" wp14:anchorId="5DED6FF9" wp14:editId="78ED9EC9">
                  <wp:extent cx="2163263" cy="1611299"/>
                  <wp:effectExtent l="0" t="0" r="8890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12" cy="1629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83" w:rsidRPr="007A7D53" w14:paraId="476F1864" w14:textId="77777777" w:rsidTr="006C2B76">
        <w:trPr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8D83" w14:textId="48E4B160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Cs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bCs/>
                <w:noProof/>
                <w:sz w:val="28"/>
                <w:szCs w:val="24"/>
                <w:lang w:eastAsia="de-DE"/>
              </w:rPr>
              <w:t>6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31479A6E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Cs/>
                <w:noProof/>
                <w:sz w:val="28"/>
                <w:szCs w:val="24"/>
                <w:lang w:eastAsia="de-DE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22FC4CE6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/>
                <w:sz w:val="28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CC5A" w14:textId="08757B68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  <w:t>1</w:t>
            </w:r>
          </w:p>
        </w:tc>
        <w:tc>
          <w:tcPr>
            <w:tcW w:w="3401" w:type="dxa"/>
            <w:gridSpan w:val="3"/>
            <w:tcBorders>
              <w:left w:val="single" w:sz="4" w:space="0" w:color="auto"/>
            </w:tcBorders>
            <w:vAlign w:val="center"/>
          </w:tcPr>
          <w:p w14:paraId="6C926665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</w:p>
        </w:tc>
      </w:tr>
      <w:tr w:rsidR="000E4083" w:rsidRPr="007A7D53" w14:paraId="3E7442FE" w14:textId="77777777" w:rsidTr="00406B2D">
        <w:trPr>
          <w:trHeight w:val="2753"/>
        </w:trPr>
        <w:tc>
          <w:tcPr>
            <w:tcW w:w="3965" w:type="dxa"/>
            <w:gridSpan w:val="4"/>
            <w:vAlign w:val="center"/>
          </w:tcPr>
          <w:p w14:paraId="0C079D28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b/>
                <w:noProof/>
                <w:sz w:val="28"/>
                <w:lang w:eastAsia="de-DE"/>
              </w:rPr>
            </w:pPr>
            <w:r w:rsidRPr="000F640D">
              <w:rPr>
                <w:rFonts w:ascii="Bradley Hand ITC" w:hAnsi="Bradley Hand ITC" w:cs="Arial"/>
                <w:b/>
                <w:noProof/>
                <w:sz w:val="28"/>
                <w:lang w:eastAsia="de-DE"/>
              </w:rPr>
              <w:drawing>
                <wp:inline distT="0" distB="0" distL="0" distR="0" wp14:anchorId="4EF18479" wp14:editId="2273EEC0">
                  <wp:extent cx="2138363" cy="1648703"/>
                  <wp:effectExtent l="0" t="0" r="0" b="889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20" cy="166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1B24BF6E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b/>
                <w:sz w:val="28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6BD0A5C4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Bradley Hand ITC" w:hAnsi="Bradley Hand ITC" w:cs="Arial"/>
                <w:noProof/>
                <w:sz w:val="28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lang w:eastAsia="de-DE"/>
              </w:rPr>
              <w:drawing>
                <wp:inline distT="0" distB="0" distL="0" distR="0" wp14:anchorId="549AF897" wp14:editId="583FA593">
                  <wp:extent cx="2272348" cy="1595120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974" cy="160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83" w:rsidRPr="007A7D53" w14:paraId="5D0906C1" w14:textId="77777777" w:rsidTr="006C2B76">
        <w:trPr>
          <w:gridAfter w:val="1"/>
          <w:wAfter w:w="12" w:type="dxa"/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EE9B" w14:textId="1E0BFBDB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  <w:t>8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28E06C1A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449FF956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b/>
                <w:sz w:val="28"/>
                <w:szCs w:val="24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348E" w14:textId="4CC9C771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  <w:r w:rsidRPr="000F640D"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  <w:t>5</w:t>
            </w:r>
          </w:p>
        </w:tc>
        <w:tc>
          <w:tcPr>
            <w:tcW w:w="3458" w:type="dxa"/>
            <w:gridSpan w:val="3"/>
            <w:tcBorders>
              <w:left w:val="single" w:sz="4" w:space="0" w:color="auto"/>
            </w:tcBorders>
            <w:vAlign w:val="center"/>
          </w:tcPr>
          <w:p w14:paraId="0945FD09" w14:textId="77777777" w:rsidR="000E4083" w:rsidRPr="000F640D" w:rsidRDefault="000E4083" w:rsidP="006C2B76">
            <w:pPr>
              <w:tabs>
                <w:tab w:val="left" w:pos="2694"/>
                <w:tab w:val="left" w:pos="6096"/>
                <w:tab w:val="left" w:pos="6379"/>
              </w:tabs>
              <w:spacing w:line="240" w:lineRule="auto"/>
              <w:jc w:val="center"/>
              <w:rPr>
                <w:rFonts w:ascii="Bradley Hand ITC" w:hAnsi="Bradley Hand ITC" w:cs="Arial"/>
                <w:noProof/>
                <w:sz w:val="28"/>
                <w:szCs w:val="24"/>
                <w:lang w:eastAsia="de-DE"/>
              </w:rPr>
            </w:pPr>
          </w:p>
        </w:tc>
      </w:tr>
      <w:tr w:rsidR="000E4083" w:rsidRPr="007A7D53" w14:paraId="0F83C166" w14:textId="77777777" w:rsidTr="00406B2D">
        <w:trPr>
          <w:trHeight w:val="2753"/>
        </w:trPr>
        <w:tc>
          <w:tcPr>
            <w:tcW w:w="3965" w:type="dxa"/>
            <w:gridSpan w:val="4"/>
            <w:vAlign w:val="center"/>
          </w:tcPr>
          <w:p w14:paraId="3E54F4B4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Cs w:val="23"/>
                <w:lang w:eastAsia="de-DE"/>
              </w:rPr>
            </w:pPr>
            <w:r w:rsidRPr="000F640D">
              <w:rPr>
                <w:rFonts w:ascii="Arial" w:hAnsi="Arial" w:cs="Arial"/>
                <w:noProof/>
                <w:szCs w:val="23"/>
                <w:lang w:eastAsia="de-DE"/>
              </w:rPr>
              <w:drawing>
                <wp:inline distT="0" distB="0" distL="0" distR="0" wp14:anchorId="1CBFE7C0" wp14:editId="092A6115">
                  <wp:extent cx="2205038" cy="1663415"/>
                  <wp:effectExtent l="0" t="0" r="508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527" cy="1687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5C3C6805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146F5E5D" w14:textId="77777777" w:rsidR="000E4083" w:rsidRPr="000F640D" w:rsidRDefault="000E4083" w:rsidP="00AF4496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  <w:r w:rsidRPr="000F640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9DB1C2D" wp14:editId="25D4B102">
                  <wp:extent cx="2309813" cy="1652270"/>
                  <wp:effectExtent l="0" t="0" r="0" b="508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20" cy="166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413D" w14:textId="7E3C073B" w:rsidR="00992521" w:rsidRPr="000F640D" w:rsidRDefault="005D5D23" w:rsidP="00AF4496">
      <w:pPr>
        <w:pStyle w:val="aArbeitsanweisung"/>
        <w:spacing w:line="360" w:lineRule="auto"/>
        <w:rPr>
          <w:rFonts w:ascii="Arial" w:eastAsia="Calibri" w:hAnsi="Arial"/>
          <w:sz w:val="24"/>
          <w:szCs w:val="24"/>
        </w:rPr>
      </w:pPr>
      <w:r w:rsidRPr="000F640D">
        <w:rPr>
          <w:rFonts w:ascii="Arial" w:eastAsia="Calibri" w:hAnsi="Arial"/>
          <w:sz w:val="24"/>
          <w:szCs w:val="24"/>
        </w:rPr>
        <w:lastRenderedPageBreak/>
        <w:t>c</w:t>
      </w:r>
      <w:r w:rsidR="00992521" w:rsidRPr="000F640D">
        <w:rPr>
          <w:rFonts w:ascii="Arial" w:eastAsia="Calibri" w:hAnsi="Arial"/>
          <w:sz w:val="24"/>
          <w:szCs w:val="24"/>
        </w:rPr>
        <w:tab/>
      </w:r>
      <w:bookmarkStart w:id="1" w:name="_Hlk36649154"/>
      <w:r w:rsidR="00992521" w:rsidRPr="000F640D">
        <w:rPr>
          <w:rFonts w:ascii="Arial" w:hAnsi="Arial"/>
          <w:sz w:val="24"/>
          <w:szCs w:val="24"/>
        </w:rPr>
        <w:t xml:space="preserve">Bilden Sie </w:t>
      </w:r>
      <w:r w:rsidR="00B44696" w:rsidRPr="000F640D">
        <w:rPr>
          <w:rFonts w:ascii="Arial" w:hAnsi="Arial"/>
          <w:sz w:val="24"/>
          <w:szCs w:val="24"/>
        </w:rPr>
        <w:t xml:space="preserve">die </w:t>
      </w:r>
      <w:r w:rsidR="00B841EC" w:rsidRPr="000F640D">
        <w:rPr>
          <w:rFonts w:ascii="Arial" w:hAnsi="Arial"/>
          <w:sz w:val="24"/>
          <w:szCs w:val="24"/>
        </w:rPr>
        <w:t>Sätze</w:t>
      </w:r>
      <w:r w:rsidR="00B44696" w:rsidRPr="000F640D">
        <w:rPr>
          <w:rFonts w:ascii="Arial" w:hAnsi="Arial"/>
          <w:sz w:val="24"/>
          <w:szCs w:val="24"/>
        </w:rPr>
        <w:t xml:space="preserve"> richtig</w:t>
      </w:r>
      <w:r w:rsidRPr="000F640D">
        <w:rPr>
          <w:rFonts w:ascii="Arial" w:hAnsi="Arial"/>
          <w:sz w:val="24"/>
          <w:szCs w:val="24"/>
        </w:rPr>
        <w:t>.</w:t>
      </w:r>
      <w:bookmarkEnd w:id="1"/>
    </w:p>
    <w:p w14:paraId="143B1811" w14:textId="7131C559" w:rsidR="00606703" w:rsidRPr="004A175B" w:rsidRDefault="00606703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 xml:space="preserve">1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Pr="004A175B">
        <w:rPr>
          <w:rFonts w:ascii="Arial" w:hAnsi="Arial" w:cs="Arial"/>
          <w:sz w:val="24"/>
          <w:szCs w:val="24"/>
        </w:rPr>
        <w:t xml:space="preserve">glätten – den – mit – Harke – ausbessern – und – Untergrund </w:t>
      </w:r>
    </w:p>
    <w:p w14:paraId="4B6C5EBA" w14:textId="63900DDA" w:rsidR="00606703" w:rsidRPr="007A7D53" w:rsidRDefault="00606703" w:rsidP="000F640D">
      <w:pPr>
        <w:spacing w:line="360" w:lineRule="auto"/>
        <w:ind w:left="851" w:firstLine="1"/>
        <w:rPr>
          <w:rFonts w:ascii="Bradley Hand ITC" w:eastAsia="Times New Roman" w:hAnsi="Bradley Hand ITC" w:cs="Arial"/>
          <w:sz w:val="28"/>
          <w:szCs w:val="28"/>
          <w:lang w:eastAsia="de-DE"/>
        </w:rPr>
      </w:pPr>
      <w:r w:rsidRPr="007A7D53">
        <w:rPr>
          <w:rFonts w:ascii="Bradley Hand ITC" w:eastAsia="Times New Roman" w:hAnsi="Bradley Hand ITC" w:cs="Arial"/>
          <w:sz w:val="28"/>
          <w:szCs w:val="28"/>
          <w:lang w:eastAsia="de-DE"/>
        </w:rPr>
        <w:t>Den Untergrund mit einer Harke</w:t>
      </w:r>
      <w:r w:rsidRPr="007A7D53">
        <w:rPr>
          <w:rFonts w:ascii="Bradley Hand ITC" w:eastAsia="Times New Roman" w:hAnsi="Bradley Hand ITC" w:cs="Arial"/>
          <w:b/>
          <w:bCs/>
          <w:sz w:val="28"/>
          <w:szCs w:val="28"/>
          <w:lang w:eastAsia="de-DE"/>
        </w:rPr>
        <w:t xml:space="preserve"> </w:t>
      </w:r>
      <w:r w:rsidRPr="007A7D53">
        <w:rPr>
          <w:rFonts w:ascii="Bradley Hand ITC" w:eastAsia="Times New Roman" w:hAnsi="Bradley Hand ITC" w:cs="Arial"/>
          <w:sz w:val="28"/>
          <w:szCs w:val="28"/>
          <w:lang w:eastAsia="de-DE"/>
        </w:rPr>
        <w:t>glätten und au</w:t>
      </w:r>
      <w:r w:rsidR="00C45C23" w:rsidRPr="007A7D53">
        <w:rPr>
          <w:rFonts w:ascii="Bradley Hand ITC" w:eastAsia="Times New Roman" w:hAnsi="Bradley Hand ITC" w:cs="Arial"/>
          <w:sz w:val="28"/>
          <w:szCs w:val="28"/>
          <w:lang w:eastAsia="de-DE"/>
        </w:rPr>
        <w:t>s</w:t>
      </w:r>
      <w:r w:rsidR="004A175B">
        <w:rPr>
          <w:rFonts w:ascii="Bradley Hand ITC" w:eastAsia="Times New Roman" w:hAnsi="Bradley Hand ITC" w:cs="Arial"/>
          <w:sz w:val="28"/>
          <w:szCs w:val="28"/>
          <w:lang w:eastAsia="de-DE"/>
        </w:rPr>
        <w:t>bessern.</w:t>
      </w:r>
    </w:p>
    <w:p w14:paraId="035A7191" w14:textId="40F837E6" w:rsidR="005D5D23" w:rsidRPr="004A175B" w:rsidRDefault="00516BAF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2</w:t>
      </w:r>
      <w:r w:rsidR="009D3DB0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9D3DB0" w:rsidRPr="004A175B">
        <w:rPr>
          <w:rFonts w:ascii="Arial" w:hAnsi="Arial" w:cs="Arial"/>
          <w:sz w:val="24"/>
          <w:szCs w:val="24"/>
        </w:rPr>
        <w:t>Rüttelplatte –</w:t>
      </w:r>
      <w:r w:rsidR="001B0594" w:rsidRPr="004A175B">
        <w:rPr>
          <w:rFonts w:ascii="Arial" w:hAnsi="Arial" w:cs="Arial"/>
          <w:sz w:val="24"/>
          <w:szCs w:val="24"/>
        </w:rPr>
        <w:t xml:space="preserve"> die – </w:t>
      </w:r>
      <w:r w:rsidR="00606703" w:rsidRPr="004A175B">
        <w:rPr>
          <w:rFonts w:ascii="Arial" w:hAnsi="Arial" w:cs="Arial"/>
          <w:sz w:val="24"/>
          <w:szCs w:val="24"/>
        </w:rPr>
        <w:t>Tragschicht</w:t>
      </w:r>
      <w:r w:rsidR="001B0594" w:rsidRPr="004A175B">
        <w:rPr>
          <w:rFonts w:ascii="Arial" w:hAnsi="Arial" w:cs="Arial"/>
          <w:sz w:val="24"/>
          <w:szCs w:val="24"/>
        </w:rPr>
        <w:t xml:space="preserve"> – verdichten - den</w:t>
      </w:r>
    </w:p>
    <w:p w14:paraId="50CF187D" w14:textId="32F36F0D" w:rsidR="001B0594" w:rsidRPr="007A7D53" w:rsidRDefault="001B0594" w:rsidP="000F640D">
      <w:pPr>
        <w:spacing w:line="360" w:lineRule="auto"/>
        <w:ind w:left="851" w:firstLine="1"/>
        <w:rPr>
          <w:rFonts w:ascii="Bradley Hand ITC" w:hAnsi="Bradley Hand ITC" w:cs="Arial"/>
          <w:sz w:val="28"/>
          <w:szCs w:val="28"/>
        </w:rPr>
      </w:pPr>
      <w:r w:rsidRPr="007A7D53">
        <w:rPr>
          <w:rFonts w:ascii="Bradley Hand ITC" w:hAnsi="Bradley Hand ITC" w:cs="Arial"/>
          <w:sz w:val="28"/>
          <w:szCs w:val="28"/>
        </w:rPr>
        <w:t>Die Rüttelplatte verdichtet d</w:t>
      </w:r>
      <w:r w:rsidR="00606703" w:rsidRPr="007A7D53">
        <w:rPr>
          <w:rFonts w:ascii="Bradley Hand ITC" w:hAnsi="Bradley Hand ITC" w:cs="Arial"/>
          <w:sz w:val="28"/>
          <w:szCs w:val="28"/>
        </w:rPr>
        <w:t>ie Tragschicht</w:t>
      </w:r>
      <w:r w:rsidRPr="007A7D53">
        <w:rPr>
          <w:rFonts w:ascii="Bradley Hand ITC" w:hAnsi="Bradley Hand ITC" w:cs="Arial"/>
          <w:sz w:val="28"/>
          <w:szCs w:val="28"/>
        </w:rPr>
        <w:t>.</w:t>
      </w:r>
    </w:p>
    <w:p w14:paraId="39E67C3C" w14:textId="34B9B93F" w:rsidR="001B0594" w:rsidRPr="004A175B" w:rsidRDefault="00516BAF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3</w:t>
      </w:r>
      <w:r w:rsidR="001B0594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F2249A" w:rsidRPr="004A175B">
        <w:rPr>
          <w:rFonts w:ascii="Arial" w:hAnsi="Arial" w:cs="Arial"/>
          <w:sz w:val="24"/>
          <w:szCs w:val="24"/>
        </w:rPr>
        <w:t xml:space="preserve">Tragschicht – die – Schotter – </w:t>
      </w:r>
      <w:r w:rsidR="00FC18D3" w:rsidRPr="004A175B">
        <w:rPr>
          <w:rFonts w:ascii="Arial" w:hAnsi="Arial" w:cs="Arial"/>
          <w:sz w:val="24"/>
          <w:szCs w:val="24"/>
        </w:rPr>
        <w:t xml:space="preserve">ist – aus </w:t>
      </w:r>
      <w:r w:rsidR="00F2249A" w:rsidRPr="004A175B">
        <w:rPr>
          <w:rFonts w:ascii="Arial" w:hAnsi="Arial" w:cs="Arial"/>
          <w:sz w:val="24"/>
          <w:szCs w:val="24"/>
        </w:rPr>
        <w:t xml:space="preserve"> </w:t>
      </w:r>
    </w:p>
    <w:p w14:paraId="31F9A714" w14:textId="7CD37E0E" w:rsidR="00F2249A" w:rsidRPr="007A7D53" w:rsidRDefault="00BC18AB" w:rsidP="000F640D">
      <w:pPr>
        <w:spacing w:line="360" w:lineRule="auto"/>
        <w:ind w:left="851" w:firstLine="1"/>
        <w:rPr>
          <w:rFonts w:ascii="Bradley Hand ITC" w:hAnsi="Bradley Hand ITC" w:cs="Arial"/>
          <w:sz w:val="28"/>
          <w:szCs w:val="28"/>
        </w:rPr>
      </w:pPr>
      <w:r w:rsidRPr="007A7D53">
        <w:rPr>
          <w:rFonts w:ascii="Bradley Hand ITC" w:hAnsi="Bradley Hand ITC" w:cs="Arial"/>
          <w:sz w:val="28"/>
          <w:szCs w:val="28"/>
        </w:rPr>
        <w:t xml:space="preserve">Man bringt Schotter als </w:t>
      </w:r>
      <w:r w:rsidR="001937E2" w:rsidRPr="007A7D53">
        <w:rPr>
          <w:rFonts w:ascii="Bradley Hand ITC" w:hAnsi="Bradley Hand ITC" w:cs="Arial"/>
          <w:sz w:val="28"/>
          <w:szCs w:val="28"/>
        </w:rPr>
        <w:t xml:space="preserve">Tragschicht </w:t>
      </w:r>
      <w:r w:rsidRPr="007A7D53">
        <w:rPr>
          <w:rFonts w:ascii="Bradley Hand ITC" w:hAnsi="Bradley Hand ITC" w:cs="Arial"/>
          <w:sz w:val="28"/>
          <w:szCs w:val="28"/>
        </w:rPr>
        <w:t>auf</w:t>
      </w:r>
      <w:r w:rsidR="001937E2" w:rsidRPr="007A7D53">
        <w:rPr>
          <w:rFonts w:ascii="Bradley Hand ITC" w:hAnsi="Bradley Hand ITC" w:cs="Arial"/>
          <w:sz w:val="28"/>
          <w:szCs w:val="28"/>
        </w:rPr>
        <w:t>.</w:t>
      </w:r>
    </w:p>
    <w:p w14:paraId="5E7F80A0" w14:textId="51014623" w:rsidR="00305026" w:rsidRPr="004A175B" w:rsidRDefault="00516BAF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4</w:t>
      </w:r>
      <w:r w:rsidR="00F2249A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305026" w:rsidRPr="004A175B">
        <w:rPr>
          <w:rFonts w:ascii="Arial" w:hAnsi="Arial" w:cs="Arial"/>
          <w:sz w:val="24"/>
          <w:szCs w:val="24"/>
        </w:rPr>
        <w:t xml:space="preserve">des Pflasters – festlegen – Oberkante –– die </w:t>
      </w:r>
    </w:p>
    <w:p w14:paraId="0D416244" w14:textId="6E8FE1D6" w:rsidR="00305026" w:rsidRPr="00516BAF" w:rsidRDefault="00305026" w:rsidP="000F640D">
      <w:pPr>
        <w:spacing w:line="360" w:lineRule="auto"/>
        <w:ind w:left="851" w:firstLine="1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Die Richtschnur legt die Oberkante des Pflasters fest.</w:t>
      </w:r>
    </w:p>
    <w:p w14:paraId="1CF1467A" w14:textId="608203E0" w:rsidR="001937E2" w:rsidRPr="004A175B" w:rsidRDefault="00516BAF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5</w:t>
      </w:r>
      <w:r w:rsidR="001937E2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6201A7" w:rsidRPr="004A175B">
        <w:rPr>
          <w:rFonts w:ascii="Arial" w:hAnsi="Arial" w:cs="Arial"/>
          <w:sz w:val="24"/>
          <w:szCs w:val="24"/>
        </w:rPr>
        <w:t>ein</w:t>
      </w:r>
      <w:r w:rsidR="00FC18D3" w:rsidRPr="004A175B">
        <w:rPr>
          <w:rFonts w:ascii="Arial" w:hAnsi="Arial" w:cs="Arial"/>
          <w:sz w:val="24"/>
          <w:szCs w:val="24"/>
        </w:rPr>
        <w:t xml:space="preserve"> – </w:t>
      </w:r>
      <w:r w:rsidR="00606703" w:rsidRPr="004A175B">
        <w:rPr>
          <w:rFonts w:ascii="Arial" w:hAnsi="Arial" w:cs="Arial"/>
          <w:sz w:val="24"/>
          <w:szCs w:val="24"/>
        </w:rPr>
        <w:t xml:space="preserve">2 Prozent – Gefälle – </w:t>
      </w:r>
      <w:r w:rsidR="006201A7" w:rsidRPr="004A175B">
        <w:rPr>
          <w:rFonts w:ascii="Arial" w:hAnsi="Arial" w:cs="Arial"/>
          <w:sz w:val="24"/>
          <w:szCs w:val="24"/>
        </w:rPr>
        <w:t xml:space="preserve">man – </w:t>
      </w:r>
      <w:r w:rsidR="00606703" w:rsidRPr="004A175B">
        <w:rPr>
          <w:rFonts w:ascii="Arial" w:hAnsi="Arial" w:cs="Arial"/>
          <w:sz w:val="24"/>
          <w:szCs w:val="24"/>
        </w:rPr>
        <w:t xml:space="preserve">einhalten – mindestens – von </w:t>
      </w:r>
    </w:p>
    <w:p w14:paraId="5326C717" w14:textId="252EDC86" w:rsidR="001937E2" w:rsidRPr="00516BAF" w:rsidRDefault="00BC18AB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Man hält e</w:t>
      </w:r>
      <w:r w:rsidR="001937E2" w:rsidRPr="00516BAF">
        <w:rPr>
          <w:rFonts w:ascii="Bradley Hand ITC" w:hAnsi="Bradley Hand ITC" w:cs="Arial"/>
          <w:sz w:val="28"/>
          <w:szCs w:val="28"/>
        </w:rPr>
        <w:t>in Gefälle von mindestens zwei Prozent</w:t>
      </w:r>
      <w:r w:rsidR="007A7D53" w:rsidRPr="00516BAF">
        <w:rPr>
          <w:rFonts w:ascii="Bradley Hand ITC" w:hAnsi="Bradley Hand ITC" w:cs="Arial"/>
          <w:sz w:val="28"/>
          <w:szCs w:val="28"/>
        </w:rPr>
        <w:t xml:space="preserve"> ein.</w:t>
      </w:r>
    </w:p>
    <w:p w14:paraId="7C6187F9" w14:textId="1ADBC29E" w:rsidR="00606703" w:rsidRPr="004A175B" w:rsidRDefault="00516BAF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6</w:t>
      </w:r>
      <w:r w:rsidR="00606703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6201A7" w:rsidRPr="004A175B">
        <w:rPr>
          <w:rFonts w:ascii="Arial" w:hAnsi="Arial" w:cs="Arial"/>
          <w:sz w:val="24"/>
          <w:szCs w:val="24"/>
        </w:rPr>
        <w:t xml:space="preserve">ausgleichen – Splitt – Tragschicht – aus </w:t>
      </w:r>
    </w:p>
    <w:p w14:paraId="3A4FCBCD" w14:textId="0F82D653" w:rsidR="00606703" w:rsidRPr="00516BAF" w:rsidRDefault="00FC18D3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 xml:space="preserve">Splitt </w:t>
      </w:r>
      <w:r w:rsidR="00240A29" w:rsidRPr="00516BAF">
        <w:rPr>
          <w:rFonts w:ascii="Bradley Hand ITC" w:hAnsi="Bradley Hand ITC" w:cs="Arial"/>
          <w:sz w:val="28"/>
          <w:szCs w:val="28"/>
        </w:rPr>
        <w:t>gleicht die Tragschicht aus.</w:t>
      </w:r>
    </w:p>
    <w:p w14:paraId="1F76102F" w14:textId="2011EE85" w:rsidR="00BC18AB" w:rsidRPr="004A175B" w:rsidRDefault="00516BAF" w:rsidP="000F640D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7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BC18AB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6201A7" w:rsidRPr="004A175B">
        <w:rPr>
          <w:rFonts w:ascii="Arial" w:hAnsi="Arial" w:cs="Arial"/>
          <w:sz w:val="24"/>
          <w:szCs w:val="24"/>
        </w:rPr>
        <w:t xml:space="preserve">Brett – abziehen – einem – mit – man – Splitt – gleichmäßig – den </w:t>
      </w:r>
    </w:p>
    <w:p w14:paraId="26C0D96D" w14:textId="290B2ADA" w:rsidR="00BC18AB" w:rsidRPr="00516BAF" w:rsidRDefault="00BC18AB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Man zieht mit einem Brett den Splitt gleichmäßig ab.</w:t>
      </w:r>
    </w:p>
    <w:p w14:paraId="525936C8" w14:textId="749C7D35" w:rsidR="00BC18AB" w:rsidRPr="004A175B" w:rsidRDefault="00516BAF" w:rsidP="000F640D">
      <w:pPr>
        <w:spacing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8</w:t>
      </w:r>
      <w:r w:rsidR="006201A7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6201A7" w:rsidRPr="004A175B">
        <w:rPr>
          <w:rFonts w:ascii="Arial" w:hAnsi="Arial" w:cs="Arial"/>
          <w:sz w:val="24"/>
          <w:szCs w:val="24"/>
        </w:rPr>
        <w:t xml:space="preserve">in – das – Pflastersteine – </w:t>
      </w:r>
      <w:r w:rsidR="007A7D53" w:rsidRPr="004A175B">
        <w:rPr>
          <w:rFonts w:ascii="Arial" w:hAnsi="Arial" w:cs="Arial"/>
          <w:sz w:val="24"/>
          <w:szCs w:val="24"/>
        </w:rPr>
        <w:t>einzeln</w:t>
      </w:r>
      <w:r w:rsidR="006201A7" w:rsidRPr="004A175B">
        <w:rPr>
          <w:rFonts w:ascii="Arial" w:hAnsi="Arial" w:cs="Arial"/>
          <w:sz w:val="24"/>
          <w:szCs w:val="24"/>
        </w:rPr>
        <w:t xml:space="preserve"> – vorbereitete Pflasterbett – man – das – </w:t>
      </w:r>
      <w:r w:rsidR="007A7D53" w:rsidRPr="004A175B">
        <w:rPr>
          <w:rFonts w:ascii="Arial" w:hAnsi="Arial" w:cs="Arial"/>
          <w:sz w:val="24"/>
          <w:szCs w:val="24"/>
        </w:rPr>
        <w:t>v</w:t>
      </w:r>
      <w:r w:rsidR="006201A7" w:rsidRPr="004A175B">
        <w:rPr>
          <w:rFonts w:ascii="Arial" w:hAnsi="Arial" w:cs="Arial"/>
          <w:sz w:val="24"/>
          <w:szCs w:val="24"/>
        </w:rPr>
        <w:t>erlegen</w:t>
      </w:r>
    </w:p>
    <w:p w14:paraId="48591AAA" w14:textId="0F9D891A" w:rsidR="00240A29" w:rsidRPr="00516BAF" w:rsidRDefault="00240A29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 xml:space="preserve">Man verlegt die Pflastersteine </w:t>
      </w:r>
      <w:r w:rsidR="007A7D53" w:rsidRPr="00516BAF">
        <w:rPr>
          <w:rFonts w:ascii="Bradley Hand ITC" w:hAnsi="Bradley Hand ITC" w:cs="Arial"/>
          <w:sz w:val="28"/>
          <w:szCs w:val="28"/>
        </w:rPr>
        <w:t>einzeln</w:t>
      </w:r>
      <w:r w:rsidR="006201A7" w:rsidRPr="00516BAF">
        <w:rPr>
          <w:rFonts w:ascii="Bradley Hand ITC" w:hAnsi="Bradley Hand ITC" w:cs="Arial"/>
          <w:sz w:val="28"/>
          <w:szCs w:val="28"/>
        </w:rPr>
        <w:t xml:space="preserve"> </w:t>
      </w:r>
      <w:r w:rsidRPr="00516BAF">
        <w:rPr>
          <w:rFonts w:ascii="Bradley Hand ITC" w:hAnsi="Bradley Hand ITC" w:cs="Arial"/>
          <w:sz w:val="28"/>
          <w:szCs w:val="28"/>
        </w:rPr>
        <w:t>in das vorbereitete Pflasterbett.</w:t>
      </w:r>
    </w:p>
    <w:p w14:paraId="02960BC4" w14:textId="423B5E39" w:rsidR="00240A29" w:rsidRPr="004A175B" w:rsidRDefault="00516BAF" w:rsidP="000F640D">
      <w:pPr>
        <w:spacing w:after="0"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9</w:t>
      </w:r>
      <w:r w:rsidR="006201A7" w:rsidRPr="004A175B">
        <w:rPr>
          <w:rFonts w:ascii="Arial" w:hAnsi="Arial" w:cs="Arial"/>
          <w:sz w:val="24"/>
          <w:szCs w:val="24"/>
        </w:rPr>
        <w:t xml:space="preserve"> </w:t>
      </w:r>
      <w:r w:rsidR="000F640D" w:rsidRPr="004A175B">
        <w:rPr>
          <w:rFonts w:ascii="Arial" w:hAnsi="Arial" w:cs="Arial"/>
          <w:sz w:val="24"/>
          <w:szCs w:val="24"/>
        </w:rPr>
        <w:tab/>
      </w:r>
      <w:r w:rsidR="006201A7" w:rsidRPr="004A175B">
        <w:rPr>
          <w:rFonts w:ascii="Arial" w:hAnsi="Arial" w:cs="Arial"/>
          <w:sz w:val="24"/>
          <w:szCs w:val="24"/>
        </w:rPr>
        <w:t>Pflastersteine – eine – zwischen – den – ist – Fuge</w:t>
      </w:r>
    </w:p>
    <w:p w14:paraId="465A9767" w14:textId="461EF4D8" w:rsidR="00240A29" w:rsidRPr="00516BAF" w:rsidRDefault="00240A29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Zwischen den Pflastersteinen ist eine Fuge.</w:t>
      </w:r>
    </w:p>
    <w:p w14:paraId="2CA3D21E" w14:textId="1A2A05A7" w:rsidR="00240A29" w:rsidRPr="004A175B" w:rsidRDefault="00516BAF" w:rsidP="000F640D">
      <w:pPr>
        <w:spacing w:after="0"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10</w:t>
      </w:r>
      <w:r w:rsidR="006201A7" w:rsidRPr="004A175B">
        <w:rPr>
          <w:rFonts w:ascii="Arial" w:hAnsi="Arial" w:cs="Arial"/>
          <w:sz w:val="24"/>
          <w:szCs w:val="24"/>
        </w:rPr>
        <w:t xml:space="preserve"> fegen – die – in – man – Sand – Fugen </w:t>
      </w:r>
    </w:p>
    <w:p w14:paraId="4210A591" w14:textId="28F286CC" w:rsidR="00240A29" w:rsidRPr="00516BAF" w:rsidRDefault="00240A29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Man fegt Sand in die Fugen.</w:t>
      </w:r>
    </w:p>
    <w:p w14:paraId="7B2A1287" w14:textId="75DF4848" w:rsidR="00240A29" w:rsidRPr="004A175B" w:rsidRDefault="00240A29" w:rsidP="000F640D">
      <w:pPr>
        <w:spacing w:after="0"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1</w:t>
      </w:r>
      <w:r w:rsidR="00516BAF" w:rsidRPr="004A175B">
        <w:rPr>
          <w:rFonts w:ascii="Arial" w:hAnsi="Arial" w:cs="Arial"/>
          <w:sz w:val="24"/>
          <w:szCs w:val="24"/>
        </w:rPr>
        <w:t>1</w:t>
      </w:r>
      <w:r w:rsidR="006201A7" w:rsidRPr="004A175B">
        <w:rPr>
          <w:rFonts w:ascii="Arial" w:hAnsi="Arial" w:cs="Arial"/>
          <w:sz w:val="24"/>
          <w:szCs w:val="24"/>
        </w:rPr>
        <w:t xml:space="preserve"> Rüttelplatte – Pflasterfläche – mit – man – der – die </w:t>
      </w:r>
      <w:r w:rsidR="00DD1630" w:rsidRPr="004A175B">
        <w:rPr>
          <w:rFonts w:ascii="Arial" w:hAnsi="Arial" w:cs="Arial"/>
          <w:sz w:val="24"/>
          <w:szCs w:val="24"/>
        </w:rPr>
        <w:t xml:space="preserve">– abrütteln </w:t>
      </w:r>
    </w:p>
    <w:p w14:paraId="7C176371" w14:textId="35C6B7F2" w:rsidR="00240A29" w:rsidRPr="00516BAF" w:rsidRDefault="00240A29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Man rüttelt die Pflasterfläche mit der Rüttelplatte ab.</w:t>
      </w:r>
    </w:p>
    <w:p w14:paraId="238B862C" w14:textId="34BA35CD" w:rsidR="00240A29" w:rsidRPr="004A175B" w:rsidRDefault="00240A29" w:rsidP="000F640D">
      <w:pPr>
        <w:spacing w:after="0"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4A175B">
        <w:rPr>
          <w:rFonts w:ascii="Arial" w:hAnsi="Arial" w:cs="Arial"/>
          <w:sz w:val="24"/>
          <w:szCs w:val="24"/>
        </w:rPr>
        <w:t>1</w:t>
      </w:r>
      <w:r w:rsidR="00516BAF" w:rsidRPr="004A175B">
        <w:rPr>
          <w:rFonts w:ascii="Arial" w:hAnsi="Arial" w:cs="Arial"/>
          <w:sz w:val="24"/>
          <w:szCs w:val="24"/>
        </w:rPr>
        <w:t>2</w:t>
      </w:r>
      <w:r w:rsidR="00DD1630" w:rsidRPr="004A175B">
        <w:rPr>
          <w:rFonts w:ascii="Arial" w:hAnsi="Arial" w:cs="Arial"/>
          <w:sz w:val="24"/>
          <w:szCs w:val="24"/>
        </w:rPr>
        <w:t xml:space="preserve"> einschlämmen – man – Sand – mit – in – die – den – Wasser – Fugen </w:t>
      </w:r>
    </w:p>
    <w:p w14:paraId="749107C0" w14:textId="4D597D55" w:rsidR="00240A29" w:rsidRPr="00516BAF" w:rsidRDefault="00240A29" w:rsidP="000F640D">
      <w:pPr>
        <w:spacing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 w:rsidRPr="00516BAF">
        <w:rPr>
          <w:rFonts w:ascii="Bradley Hand ITC" w:hAnsi="Bradley Hand ITC" w:cs="Arial"/>
          <w:sz w:val="28"/>
          <w:szCs w:val="28"/>
        </w:rPr>
        <w:t>Man schlämmt den Sand mit Wasser</w:t>
      </w:r>
      <w:r w:rsidR="006201A7" w:rsidRPr="00516BAF">
        <w:rPr>
          <w:rFonts w:ascii="Bradley Hand ITC" w:hAnsi="Bradley Hand ITC" w:cs="Arial"/>
          <w:sz w:val="28"/>
          <w:szCs w:val="28"/>
        </w:rPr>
        <w:t xml:space="preserve"> in die Fugen ein.</w:t>
      </w:r>
    </w:p>
    <w:p w14:paraId="41197D5A" w14:textId="177A9E89" w:rsidR="00305026" w:rsidRPr="007A7D53" w:rsidRDefault="00305026" w:rsidP="00AF4496">
      <w:pPr>
        <w:spacing w:line="360" w:lineRule="auto"/>
        <w:rPr>
          <w:rFonts w:ascii="Arial" w:hAnsi="Arial" w:cs="Arial"/>
        </w:rPr>
      </w:pPr>
    </w:p>
    <w:p w14:paraId="72C3240A" w14:textId="7BEB92E4" w:rsidR="005D5D23" w:rsidRPr="004A175B" w:rsidRDefault="004A175B" w:rsidP="004A175B">
      <w:pPr>
        <w:tabs>
          <w:tab w:val="left" w:pos="284"/>
          <w:tab w:val="left" w:pos="567"/>
        </w:tabs>
        <w:spacing w:line="360" w:lineRule="auto"/>
        <w:rPr>
          <w:rFonts w:ascii="Arial" w:eastAsia="Calibri" w:hAnsi="Arial" w:cs="Arial"/>
          <w:b/>
          <w:sz w:val="24"/>
          <w:szCs w:val="24"/>
        </w:rPr>
      </w:pPr>
      <w:r w:rsidRPr="004A175B">
        <w:rPr>
          <w:rFonts w:ascii="Arial" w:eastAsia="Calibri" w:hAnsi="Arial" w:cs="Arial"/>
          <w:b/>
          <w:sz w:val="24"/>
          <w:szCs w:val="24"/>
        </w:rPr>
        <w:lastRenderedPageBreak/>
        <w:tab/>
      </w:r>
      <w:r w:rsidR="005D5D23" w:rsidRPr="004A175B">
        <w:rPr>
          <w:rFonts w:ascii="Arial" w:eastAsia="Calibri" w:hAnsi="Arial" w:cs="Arial"/>
          <w:b/>
          <w:sz w:val="24"/>
          <w:szCs w:val="24"/>
        </w:rPr>
        <w:t>d</w:t>
      </w:r>
      <w:r w:rsidR="005D5D23" w:rsidRPr="004A175B">
        <w:rPr>
          <w:rFonts w:ascii="Arial" w:eastAsia="Calibri" w:hAnsi="Arial" w:cs="Arial"/>
          <w:b/>
          <w:sz w:val="24"/>
          <w:szCs w:val="24"/>
        </w:rPr>
        <w:tab/>
      </w:r>
      <w:r w:rsidR="005D5D23" w:rsidRPr="004A175B">
        <w:rPr>
          <w:rFonts w:ascii="Arial" w:eastAsia="Calibri" w:hAnsi="Arial" w:cs="Arial"/>
          <w:b/>
          <w:sz w:val="24"/>
          <w:szCs w:val="24"/>
        </w:rPr>
        <w:tab/>
        <w:t>Beschreiben Sie die Arbeitsschritte 1</w:t>
      </w:r>
      <w:r w:rsidR="00DD1630" w:rsidRPr="004A175B">
        <w:rPr>
          <w:rFonts w:ascii="Arial" w:eastAsia="Calibri" w:hAnsi="Arial" w:cs="Arial"/>
          <w:b/>
          <w:sz w:val="24"/>
          <w:szCs w:val="24"/>
        </w:rPr>
        <w:t xml:space="preserve"> – 8</w:t>
      </w:r>
      <w:r w:rsidR="005D5D23" w:rsidRPr="004A175B">
        <w:rPr>
          <w:rFonts w:ascii="Arial" w:eastAsia="Calibri" w:hAnsi="Arial" w:cs="Arial"/>
          <w:b/>
          <w:sz w:val="24"/>
          <w:szCs w:val="24"/>
        </w:rPr>
        <w:t xml:space="preserve"> in ganzen Sätzen.</w:t>
      </w:r>
    </w:p>
    <w:p w14:paraId="5EBBEF3F" w14:textId="529B7981" w:rsidR="00992521" w:rsidRPr="004A175B" w:rsidRDefault="00992521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4A175B">
        <w:rPr>
          <w:rFonts w:ascii="Arial" w:hAnsi="Arial"/>
          <w:sz w:val="24"/>
          <w:szCs w:val="24"/>
        </w:rPr>
        <w:t>Arbeitsschritt 1:</w:t>
      </w:r>
    </w:p>
    <w:p w14:paraId="4C104755" w14:textId="0BC5563A" w:rsidR="00992521" w:rsidRPr="00516BAF" w:rsidRDefault="003E38F3" w:rsidP="004A175B">
      <w:pPr>
        <w:pStyle w:val="aStandard"/>
        <w:spacing w:after="0" w:line="276" w:lineRule="auto"/>
        <w:rPr>
          <w:rFonts w:ascii="Bradley Hand ITC" w:hAnsi="Bradley Hand ITC"/>
          <w:sz w:val="28"/>
          <w:szCs w:val="28"/>
        </w:rPr>
      </w:pP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Der Bereich für die geplante Terrasse wird abgesteckt. Eine Richtschnur</w:t>
      </w:r>
      <w:r w:rsidRPr="00516BAF" w:rsidDel="003E38F3">
        <w:rPr>
          <w:rFonts w:ascii="Bradley Hand ITC" w:hAnsi="Bradley Hand ITC"/>
          <w:sz w:val="28"/>
          <w:szCs w:val="28"/>
        </w:rPr>
        <w:t xml:space="preserve"> </w:t>
      </w:r>
      <w:r w:rsidRPr="00516BAF">
        <w:rPr>
          <w:rFonts w:ascii="Bradley Hand ITC" w:hAnsi="Bradley Hand ITC"/>
          <w:sz w:val="28"/>
          <w:szCs w:val="28"/>
        </w:rPr>
        <w:t>kann dazu genutzt werden.</w:t>
      </w:r>
    </w:p>
    <w:p w14:paraId="278D6A56" w14:textId="35D3E2BA" w:rsidR="00992521" w:rsidRPr="00516BAF" w:rsidRDefault="00992521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2:</w:t>
      </w:r>
    </w:p>
    <w:p w14:paraId="60D9F44F" w14:textId="7548938F" w:rsidR="003E38F3" w:rsidRPr="00516BAF" w:rsidRDefault="003E38F3" w:rsidP="004A175B">
      <w:pPr>
        <w:spacing w:after="0" w:line="276" w:lineRule="auto"/>
        <w:ind w:left="567"/>
        <w:rPr>
          <w:rFonts w:ascii="Bradley Hand ITC" w:eastAsia="Times New Roman" w:hAnsi="Bradley Hand ITC" w:cs="Arial"/>
          <w:sz w:val="28"/>
          <w:szCs w:val="28"/>
          <w:lang w:eastAsia="de-DE"/>
        </w:rPr>
      </w:pPr>
      <w:r w:rsidRPr="00516BAF">
        <w:rPr>
          <w:rFonts w:ascii="Bradley Hand ITC" w:eastAsia="Times New Roman" w:hAnsi="Bradley Hand ITC" w:cs="Arial"/>
          <w:sz w:val="28"/>
          <w:szCs w:val="28"/>
          <w:lang w:eastAsia="de-DE"/>
        </w:rPr>
        <w:t xml:space="preserve">Die Erde muss ausgehoben werden. Die Tiefe </w:t>
      </w:r>
      <w:r w:rsidR="00EF3DC3" w:rsidRPr="00516BAF">
        <w:rPr>
          <w:rFonts w:ascii="Bradley Hand ITC" w:eastAsia="Times New Roman" w:hAnsi="Bradley Hand ITC" w:cs="Arial"/>
          <w:sz w:val="28"/>
          <w:szCs w:val="28"/>
          <w:lang w:eastAsia="de-DE"/>
        </w:rPr>
        <w:t xml:space="preserve">der ausgehobenen Fläche </w:t>
      </w:r>
      <w:r w:rsidRPr="00516BAF">
        <w:rPr>
          <w:rFonts w:ascii="Bradley Hand ITC" w:eastAsia="Times New Roman" w:hAnsi="Bradley Hand ITC" w:cs="Arial"/>
          <w:sz w:val="28"/>
          <w:szCs w:val="28"/>
          <w:lang w:eastAsia="de-DE"/>
        </w:rPr>
        <w:t xml:space="preserve">ist von der Höhe der Pflastersteine abhängig. Dabei markiert die Richtschnur die Oberkante der Pflastersteine. </w:t>
      </w:r>
      <w:r w:rsidR="004C2C8D" w:rsidRPr="00516BAF">
        <w:rPr>
          <w:rFonts w:ascii="Bradley Hand ITC" w:eastAsia="Times New Roman" w:hAnsi="Bradley Hand ITC" w:cs="Arial"/>
          <w:sz w:val="28"/>
          <w:szCs w:val="28"/>
          <w:lang w:eastAsia="de-DE"/>
        </w:rPr>
        <w:t xml:space="preserve">Ein Gefälle von mindestens </w:t>
      </w:r>
      <w:r w:rsidR="00EF3DC3" w:rsidRPr="00516BAF">
        <w:rPr>
          <w:rFonts w:ascii="Bradley Hand ITC" w:eastAsia="Times New Roman" w:hAnsi="Bradley Hand ITC" w:cs="Arial"/>
          <w:sz w:val="28"/>
          <w:szCs w:val="28"/>
          <w:lang w:eastAsia="de-DE"/>
        </w:rPr>
        <w:t>zwei Prozent muss eingehalten werden. Der Untergrund ist mit einer Harke zu glätten, Steine und Pflanzenteile müssen entfernt werden.</w:t>
      </w:r>
    </w:p>
    <w:p w14:paraId="1A52DD5B" w14:textId="279925DC" w:rsidR="00992521" w:rsidRPr="00516BAF" w:rsidRDefault="00992521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3:</w:t>
      </w:r>
    </w:p>
    <w:p w14:paraId="45BBA7A8" w14:textId="2EC29E1C" w:rsidR="00992521" w:rsidRPr="007A7D53" w:rsidRDefault="00EF3DC3" w:rsidP="004A175B">
      <w:pPr>
        <w:pStyle w:val="aStandard"/>
        <w:spacing w:after="0" w:line="276" w:lineRule="auto"/>
        <w:rPr>
          <w:rFonts w:ascii="Arial" w:hAnsi="Arial"/>
        </w:rPr>
      </w:pP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 xml:space="preserve">Die Tragschicht aus Schotter wird in die ausgehobene Fläche aufgebracht. </w:t>
      </w:r>
      <w:r w:rsidR="004A175B">
        <w:rPr>
          <w:rFonts w:ascii="Bradley Hand ITC" w:eastAsia="Times New Roman" w:hAnsi="Bradley Hand ITC"/>
          <w:sz w:val="28"/>
          <w:szCs w:val="28"/>
          <w:lang w:eastAsia="de-DE"/>
        </w:rPr>
        <w:br/>
      </w: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Die Tragschicht für das Betonpflaster muss verdichtet werden. Mit einer Rüttelplatte wird die Fläche mehrfach abgerüttelt. Das Gefälle von mindestens 2 Prozent muss erhalten bleiben.</w:t>
      </w:r>
      <w:r w:rsidRPr="007A7D53">
        <w:rPr>
          <w:rFonts w:ascii="Arial" w:eastAsia="Times New Roman" w:hAnsi="Arial"/>
          <w:sz w:val="24"/>
          <w:szCs w:val="24"/>
          <w:lang w:eastAsia="de-DE"/>
        </w:rPr>
        <w:t xml:space="preserve"> </w:t>
      </w:r>
    </w:p>
    <w:p w14:paraId="4B1BB3E5" w14:textId="1801AC98" w:rsidR="00992521" w:rsidRPr="00516BAF" w:rsidRDefault="00992521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4:</w:t>
      </w:r>
    </w:p>
    <w:p w14:paraId="00D12632" w14:textId="440EF78B" w:rsidR="00992521" w:rsidRPr="00516BAF" w:rsidRDefault="00B25FC0" w:rsidP="004A175B">
      <w:pPr>
        <w:pStyle w:val="aStandard"/>
        <w:spacing w:after="0" w:line="276" w:lineRule="auto"/>
        <w:rPr>
          <w:rFonts w:ascii="Bradley Hand ITC" w:hAnsi="Bradley Hand ITC"/>
          <w:sz w:val="28"/>
          <w:szCs w:val="28"/>
        </w:rPr>
      </w:pPr>
      <w:r w:rsidRPr="00516BAF">
        <w:rPr>
          <w:rFonts w:ascii="Bradley Hand ITC" w:hAnsi="Bradley Hand ITC"/>
          <w:sz w:val="28"/>
          <w:szCs w:val="28"/>
        </w:rPr>
        <w:t>Eine Ausgleichsschicht aus Splitt wird eingefüllt. Die Fläche wird mit einem Brett gleichmäßig abgezogen.</w:t>
      </w:r>
    </w:p>
    <w:p w14:paraId="5CD80155" w14:textId="3E802E98" w:rsidR="00992521" w:rsidRPr="00516BAF" w:rsidRDefault="00992521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5:</w:t>
      </w:r>
    </w:p>
    <w:p w14:paraId="65B7FEE1" w14:textId="0D3B7148" w:rsidR="00992521" w:rsidRPr="00516BAF" w:rsidRDefault="00B25FC0" w:rsidP="004A175B">
      <w:pPr>
        <w:pStyle w:val="aStandard"/>
        <w:spacing w:after="0" w:line="276" w:lineRule="auto"/>
        <w:rPr>
          <w:rFonts w:ascii="Bradley Hand ITC" w:eastAsia="Times New Roman" w:hAnsi="Bradley Hand ITC"/>
          <w:sz w:val="28"/>
          <w:szCs w:val="28"/>
          <w:lang w:eastAsia="de-DE"/>
        </w:rPr>
      </w:pP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Die Pflastersteine werden einzeln in das Pflasterbett verlegt. Zwischen den Pflastersteinen ist eine Fuge zu lassen.</w:t>
      </w:r>
    </w:p>
    <w:p w14:paraId="753F6C67" w14:textId="1E891A66" w:rsidR="00992521" w:rsidRPr="00516BAF" w:rsidRDefault="00992521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6:</w:t>
      </w:r>
    </w:p>
    <w:p w14:paraId="201621AF" w14:textId="31DB8BD4" w:rsidR="00E4262E" w:rsidRPr="00516BAF" w:rsidRDefault="00E4262E" w:rsidP="004A175B">
      <w:pPr>
        <w:pStyle w:val="aStandard"/>
        <w:spacing w:after="0" w:line="276" w:lineRule="auto"/>
        <w:rPr>
          <w:rFonts w:ascii="Bradley Hand ITC" w:eastAsia="Times New Roman" w:hAnsi="Bradley Hand ITC"/>
          <w:sz w:val="28"/>
          <w:szCs w:val="28"/>
          <w:lang w:eastAsia="de-DE"/>
        </w:rPr>
      </w:pP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Sand wird in Pflasterbelag eingefegt, bis die Fugen komplett gefüllt sind.</w:t>
      </w:r>
    </w:p>
    <w:p w14:paraId="57DE419B" w14:textId="68BDB418" w:rsidR="00DD1630" w:rsidRPr="00516BAF" w:rsidRDefault="00DD1630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7:</w:t>
      </w:r>
    </w:p>
    <w:p w14:paraId="7925AEE0" w14:textId="47A2D636" w:rsidR="00DD1630" w:rsidRPr="00516BAF" w:rsidRDefault="00B25FC0" w:rsidP="004A175B">
      <w:pPr>
        <w:pStyle w:val="aStandard"/>
        <w:spacing w:after="0" w:line="276" w:lineRule="auto"/>
        <w:rPr>
          <w:rFonts w:ascii="Arial" w:eastAsia="Times New Roman" w:hAnsi="Arial"/>
          <w:sz w:val="24"/>
          <w:szCs w:val="24"/>
          <w:lang w:eastAsia="de-DE"/>
        </w:rPr>
      </w:pP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Zum Schluss muss die Pflasterfäche mit einer Rüttelplatte abgerüttelt werden.</w:t>
      </w:r>
      <w:r w:rsidR="00E4262E" w:rsidRPr="00516BAF">
        <w:rPr>
          <w:rFonts w:ascii="Bradley Hand ITC" w:eastAsia="Times New Roman" w:hAnsi="Bradley Hand ITC"/>
          <w:sz w:val="28"/>
          <w:szCs w:val="28"/>
          <w:lang w:eastAsia="de-DE"/>
        </w:rPr>
        <w:t xml:space="preserve"> Mit der Rüttelplatte wird vom </w:t>
      </w: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Rand de</w:t>
      </w:r>
      <w:r w:rsidR="00E4262E" w:rsidRPr="00516BAF">
        <w:rPr>
          <w:rFonts w:ascii="Bradley Hand ITC" w:eastAsia="Times New Roman" w:hAnsi="Bradley Hand ITC"/>
          <w:sz w:val="28"/>
          <w:szCs w:val="28"/>
          <w:lang w:eastAsia="de-DE"/>
        </w:rPr>
        <w:t>r Pflasterfläche</w:t>
      </w: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 xml:space="preserve"> spiralförmig zur Mitte der Fläche</w:t>
      </w:r>
      <w:r w:rsidR="00E4262E" w:rsidRPr="00516BAF">
        <w:rPr>
          <w:rFonts w:ascii="Bradley Hand ITC" w:eastAsia="Times New Roman" w:hAnsi="Bradley Hand ITC"/>
          <w:sz w:val="28"/>
          <w:szCs w:val="28"/>
          <w:lang w:eastAsia="de-DE"/>
        </w:rPr>
        <w:t xml:space="preserve"> </w:t>
      </w: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vor</w:t>
      </w:r>
      <w:r w:rsidR="00E4262E" w:rsidRPr="00516BAF">
        <w:rPr>
          <w:rFonts w:ascii="Bradley Hand ITC" w:eastAsia="Times New Roman" w:hAnsi="Bradley Hand ITC"/>
          <w:sz w:val="28"/>
          <w:szCs w:val="28"/>
          <w:lang w:eastAsia="de-DE"/>
        </w:rPr>
        <w:t>gearbeitet</w:t>
      </w: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>.</w:t>
      </w:r>
    </w:p>
    <w:p w14:paraId="6CCA48D4" w14:textId="5EC7439B" w:rsidR="00DD1630" w:rsidRPr="00516BAF" w:rsidRDefault="00DD1630" w:rsidP="004A175B">
      <w:pPr>
        <w:pStyle w:val="aStandard"/>
        <w:spacing w:before="200" w:after="0"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8:</w:t>
      </w:r>
    </w:p>
    <w:p w14:paraId="171BCB57" w14:textId="4B66AC3A" w:rsidR="00DD1630" w:rsidRPr="00516BAF" w:rsidRDefault="00B25FC0" w:rsidP="004A175B">
      <w:pPr>
        <w:pStyle w:val="aStandard"/>
        <w:spacing w:after="0" w:line="276" w:lineRule="auto"/>
        <w:rPr>
          <w:rFonts w:ascii="Bradley Hand ITC" w:hAnsi="Bradley Hand ITC"/>
          <w:sz w:val="28"/>
          <w:szCs w:val="28"/>
        </w:rPr>
      </w:pPr>
      <w:r w:rsidRPr="00516BAF">
        <w:rPr>
          <w:rFonts w:ascii="Bradley Hand ITC" w:eastAsia="Times New Roman" w:hAnsi="Bradley Hand ITC"/>
          <w:sz w:val="28"/>
          <w:szCs w:val="28"/>
          <w:lang w:eastAsia="de-DE"/>
        </w:rPr>
        <w:t xml:space="preserve">Der Sand wird mit Wasser in die Fugen eingeschlämmt. Die Fugen müssen komplett gefüllt sind. Wenn man zu zweit arbeitet, kann eine Person einkehren und die andere Person einschlämmen. </w:t>
      </w:r>
    </w:p>
    <w:sectPr w:rsidR="00DD1630" w:rsidRPr="00516BAF" w:rsidSect="000F640D">
      <w:headerReference w:type="default" r:id="rId28"/>
      <w:footerReference w:type="default" r:id="rId29"/>
      <w:pgSz w:w="11906" w:h="16838"/>
      <w:pgMar w:top="1134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97F32" w14:textId="77777777" w:rsidR="003B56C3" w:rsidRDefault="003B56C3" w:rsidP="00B43B9C">
      <w:pPr>
        <w:spacing w:after="0" w:line="240" w:lineRule="auto"/>
      </w:pPr>
      <w:r>
        <w:separator/>
      </w:r>
    </w:p>
  </w:endnote>
  <w:endnote w:type="continuationSeparator" w:id="0">
    <w:p w14:paraId="30D7F4BF" w14:textId="77777777" w:rsidR="003B56C3" w:rsidRDefault="003B56C3" w:rsidP="00B43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556743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F18E2C" w14:textId="4587DEB5" w:rsidR="006C0B85" w:rsidRPr="00516BAF" w:rsidRDefault="006C0B85">
            <w:pPr>
              <w:pStyle w:val="Fuzeile"/>
              <w:jc w:val="right"/>
              <w:rPr>
                <w:rFonts w:ascii="Arial" w:hAnsi="Arial" w:cs="Arial"/>
              </w:rPr>
            </w:pPr>
            <w:r w:rsidRPr="00516BAF">
              <w:rPr>
                <w:rFonts w:ascii="Arial" w:hAnsi="Arial" w:cs="Arial"/>
              </w:rPr>
              <w:t xml:space="preserve">Seite </w:t>
            </w:r>
            <w:r w:rsidRPr="00516BAF">
              <w:rPr>
                <w:rFonts w:ascii="Arial" w:hAnsi="Arial" w:cs="Arial"/>
                <w:bCs/>
              </w:rPr>
              <w:fldChar w:fldCharType="begin"/>
            </w:r>
            <w:r w:rsidRPr="00516BAF">
              <w:rPr>
                <w:rFonts w:ascii="Arial" w:hAnsi="Arial" w:cs="Arial"/>
                <w:bCs/>
              </w:rPr>
              <w:instrText>PAGE</w:instrText>
            </w:r>
            <w:r w:rsidRPr="00516BAF">
              <w:rPr>
                <w:rFonts w:ascii="Arial" w:hAnsi="Arial" w:cs="Arial"/>
                <w:bCs/>
              </w:rPr>
              <w:fldChar w:fldCharType="separate"/>
            </w:r>
            <w:r w:rsidR="00804C0D">
              <w:rPr>
                <w:rFonts w:ascii="Arial" w:hAnsi="Arial" w:cs="Arial"/>
                <w:bCs/>
                <w:noProof/>
              </w:rPr>
              <w:t>5</w:t>
            </w:r>
            <w:r w:rsidRPr="00516BAF">
              <w:rPr>
                <w:rFonts w:ascii="Arial" w:hAnsi="Arial" w:cs="Arial"/>
                <w:bCs/>
              </w:rPr>
              <w:fldChar w:fldCharType="end"/>
            </w:r>
            <w:r w:rsidRPr="00516BAF">
              <w:rPr>
                <w:rFonts w:ascii="Arial" w:hAnsi="Arial" w:cs="Arial"/>
              </w:rPr>
              <w:t xml:space="preserve"> von </w:t>
            </w:r>
            <w:r w:rsidRPr="00516BAF">
              <w:rPr>
                <w:rFonts w:ascii="Arial" w:hAnsi="Arial" w:cs="Arial"/>
                <w:bCs/>
              </w:rPr>
              <w:fldChar w:fldCharType="begin"/>
            </w:r>
            <w:r w:rsidRPr="00516BAF">
              <w:rPr>
                <w:rFonts w:ascii="Arial" w:hAnsi="Arial" w:cs="Arial"/>
                <w:bCs/>
              </w:rPr>
              <w:instrText>NUMPAGES</w:instrText>
            </w:r>
            <w:r w:rsidRPr="00516BAF">
              <w:rPr>
                <w:rFonts w:ascii="Arial" w:hAnsi="Arial" w:cs="Arial"/>
                <w:bCs/>
              </w:rPr>
              <w:fldChar w:fldCharType="separate"/>
            </w:r>
            <w:r w:rsidR="00804C0D">
              <w:rPr>
                <w:rFonts w:ascii="Arial" w:hAnsi="Arial" w:cs="Arial"/>
                <w:bCs/>
                <w:noProof/>
              </w:rPr>
              <w:t>5</w:t>
            </w:r>
            <w:r w:rsidRPr="00516BA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45F69" w14:textId="77777777" w:rsidR="003B56C3" w:rsidRDefault="003B56C3" w:rsidP="00B43B9C">
      <w:pPr>
        <w:spacing w:after="0" w:line="240" w:lineRule="auto"/>
      </w:pPr>
      <w:r>
        <w:separator/>
      </w:r>
    </w:p>
  </w:footnote>
  <w:footnote w:type="continuationSeparator" w:id="0">
    <w:p w14:paraId="171C3464" w14:textId="77777777" w:rsidR="003B56C3" w:rsidRDefault="003B56C3" w:rsidP="00B43B9C">
      <w:pPr>
        <w:spacing w:after="0" w:line="240" w:lineRule="auto"/>
      </w:pPr>
      <w:r>
        <w:continuationSeparator/>
      </w:r>
    </w:p>
  </w:footnote>
  <w:footnote w:id="1">
    <w:p w14:paraId="0FE48149" w14:textId="1AE19003" w:rsidR="006C2B76" w:rsidRPr="004F6321" w:rsidRDefault="006C2B76" w:rsidP="006C2B76">
      <w:pPr>
        <w:spacing w:after="0" w:line="240" w:lineRule="auto"/>
        <w:rPr>
          <w:rFonts w:ascii="Arial" w:eastAsia="Times New Roman" w:hAnsi="Arial" w:cs="Arial"/>
        </w:rPr>
      </w:pPr>
      <w:r w:rsidRPr="004F6321">
        <w:rPr>
          <w:rStyle w:val="Funotenzeichen"/>
          <w:rFonts w:ascii="Arial" w:hAnsi="Arial" w:cs="Arial"/>
          <w:sz w:val="20"/>
        </w:rPr>
        <w:footnoteRef/>
      </w:r>
      <w:r w:rsidRPr="004F6321">
        <w:rPr>
          <w:rFonts w:ascii="Arial" w:hAnsi="Arial" w:cs="Arial"/>
          <w:sz w:val="20"/>
        </w:rPr>
        <w:t xml:space="preserve"> </w:t>
      </w:r>
      <w:r w:rsidR="00501C91">
        <w:rPr>
          <w:rFonts w:ascii="Arial" w:hAnsi="Arial" w:cs="Arial"/>
          <w:sz w:val="20"/>
        </w:rPr>
        <w:t xml:space="preserve">Fotos </w:t>
      </w:r>
      <w:bookmarkStart w:id="0" w:name="_GoBack"/>
      <w:bookmarkEnd w:id="0"/>
      <w:r w:rsidR="00501C91">
        <w:rPr>
          <w:rFonts w:ascii="Arial" w:eastAsia="Times New Roman" w:hAnsi="Arial" w:cs="Arial"/>
          <w:sz w:val="20"/>
        </w:rPr>
        <w:t>privat</w:t>
      </w:r>
      <w:r w:rsidRPr="004F6321">
        <w:rPr>
          <w:rFonts w:ascii="Arial" w:eastAsia="Times New Roman" w:hAnsi="Arial" w:cs="Arial"/>
          <w:sz w:val="20"/>
        </w:rPr>
        <w:t xml:space="preserve"> </w:t>
      </w:r>
    </w:p>
  </w:footnote>
  <w:footnote w:id="2">
    <w:p w14:paraId="104F45E1" w14:textId="77777777" w:rsidR="006C2B76" w:rsidRPr="009854F2" w:rsidRDefault="006C2B76" w:rsidP="006C2B76">
      <w:pPr>
        <w:pStyle w:val="Funotentext"/>
        <w:rPr>
          <w:rFonts w:ascii="Arial" w:hAnsi="Arial" w:cs="Arial"/>
        </w:rPr>
      </w:pPr>
      <w:r w:rsidRPr="009854F2">
        <w:rPr>
          <w:rStyle w:val="Funotenzeichen"/>
          <w:rFonts w:ascii="Arial" w:hAnsi="Arial" w:cs="Arial"/>
        </w:rPr>
        <w:footnoteRef/>
      </w:r>
      <w:r w:rsidRPr="009854F2">
        <w:rPr>
          <w:rFonts w:ascii="Arial" w:hAnsi="Arial" w:cs="Arial"/>
        </w:rPr>
        <w:t xml:space="preserve"> Abbildungen Peter Weise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2410"/>
    </w:tblGrid>
    <w:tr w:rsidR="009C4EA2" w:rsidRPr="007A7D53" w14:paraId="31D666A9" w14:textId="77777777" w:rsidTr="00516BAF">
      <w:tc>
        <w:tcPr>
          <w:tcW w:w="6521" w:type="dxa"/>
        </w:tcPr>
        <w:p w14:paraId="2B47EDA9" w14:textId="25FB68E0" w:rsidR="00873EFB" w:rsidRPr="007A7D53" w:rsidRDefault="00873EFB" w:rsidP="006C0B85">
          <w:pPr>
            <w:pStyle w:val="aKopfzeile"/>
            <w:tabs>
              <w:tab w:val="left" w:pos="8505"/>
            </w:tabs>
            <w:ind w:left="0"/>
            <w:jc w:val="both"/>
            <w:rPr>
              <w:rFonts w:ascii="Arial" w:hAnsi="Arial"/>
              <w:sz w:val="22"/>
              <w:szCs w:val="24"/>
            </w:rPr>
          </w:pPr>
          <w:r w:rsidRPr="007A7D53">
            <w:rPr>
              <w:rFonts w:ascii="Arial" w:hAnsi="Arial"/>
              <w:sz w:val="22"/>
              <w:szCs w:val="24"/>
            </w:rPr>
            <w:t xml:space="preserve">Berufsfeld: </w:t>
          </w:r>
          <w:r w:rsidR="0040188C" w:rsidRPr="007A7D53">
            <w:rPr>
              <w:rFonts w:ascii="Arial" w:hAnsi="Arial"/>
              <w:sz w:val="22"/>
              <w:szCs w:val="24"/>
            </w:rPr>
            <w:t>Bautechnik</w:t>
          </w:r>
        </w:p>
        <w:p w14:paraId="01754078" w14:textId="33B996A8" w:rsidR="009C4EA2" w:rsidRPr="007A7D53" w:rsidRDefault="00873EFB" w:rsidP="006C0B85">
          <w:pPr>
            <w:pStyle w:val="aKopfzeile"/>
            <w:ind w:left="0"/>
            <w:rPr>
              <w:rFonts w:ascii="Arial" w:hAnsi="Arial"/>
              <w:sz w:val="22"/>
              <w:szCs w:val="24"/>
            </w:rPr>
          </w:pPr>
          <w:r w:rsidRPr="007A7D53">
            <w:rPr>
              <w:rFonts w:ascii="Arial" w:hAnsi="Arial"/>
              <w:sz w:val="22"/>
              <w:szCs w:val="24"/>
            </w:rPr>
            <w:t>Lerngelegenheit:</w:t>
          </w:r>
          <w:r w:rsidR="004F47C9" w:rsidRPr="007A7D53">
            <w:rPr>
              <w:rFonts w:ascii="Arial" w:hAnsi="Arial"/>
              <w:sz w:val="22"/>
              <w:szCs w:val="24"/>
            </w:rPr>
            <w:t xml:space="preserve"> </w:t>
          </w:r>
          <w:r w:rsidR="0040188C" w:rsidRPr="007A7D53">
            <w:rPr>
              <w:rFonts w:ascii="Arial" w:hAnsi="Arial"/>
              <w:sz w:val="22"/>
              <w:szCs w:val="24"/>
            </w:rPr>
            <w:t>Pflastern einer Terrasse</w:t>
          </w:r>
        </w:p>
      </w:tc>
      <w:tc>
        <w:tcPr>
          <w:tcW w:w="2410" w:type="dxa"/>
        </w:tcPr>
        <w:p w14:paraId="77592466" w14:textId="70A932BA" w:rsidR="009C4EA2" w:rsidRPr="00B039C4" w:rsidRDefault="007A7D53" w:rsidP="00B039C4">
          <w:pPr>
            <w:pStyle w:val="aKopfzeile"/>
            <w:tabs>
              <w:tab w:val="left" w:pos="8505"/>
            </w:tabs>
            <w:ind w:left="0"/>
            <w:jc w:val="right"/>
            <w:rPr>
              <w:rFonts w:ascii="Arial" w:hAnsi="Arial"/>
              <w:bCs/>
              <w:sz w:val="22"/>
              <w:szCs w:val="24"/>
            </w:rPr>
          </w:pPr>
          <w:r w:rsidRPr="00B039C4">
            <w:rPr>
              <w:rFonts w:ascii="Arial" w:hAnsi="Arial"/>
              <w:bCs/>
              <w:sz w:val="22"/>
              <w:szCs w:val="24"/>
            </w:rPr>
            <w:t>Lösung</w:t>
          </w:r>
          <w:r w:rsidR="00B039C4" w:rsidRPr="00B039C4">
            <w:rPr>
              <w:rFonts w:ascii="Arial" w:hAnsi="Arial"/>
              <w:bCs/>
              <w:sz w:val="22"/>
              <w:szCs w:val="24"/>
            </w:rPr>
            <w:t>sblatt</w:t>
          </w:r>
        </w:p>
      </w:tc>
    </w:tr>
  </w:tbl>
  <w:p w14:paraId="092D3E89" w14:textId="77777777" w:rsidR="009C4EA2" w:rsidRPr="007A7D53" w:rsidRDefault="009C4EA2" w:rsidP="0067752D">
    <w:pPr>
      <w:pStyle w:val="aKopfzeile"/>
      <w:rPr>
        <w:rFonts w:ascii="Arial" w:hAnsi="Arial"/>
        <w:sz w:val="22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540B"/>
    <w:multiLevelType w:val="hybridMultilevel"/>
    <w:tmpl w:val="BAA49A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5618F"/>
    <w:multiLevelType w:val="hybridMultilevel"/>
    <w:tmpl w:val="48B6E2F6"/>
    <w:lvl w:ilvl="0" w:tplc="06F40190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266D3"/>
    <w:multiLevelType w:val="hybridMultilevel"/>
    <w:tmpl w:val="D2549E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B77D1"/>
    <w:multiLevelType w:val="hybridMultilevel"/>
    <w:tmpl w:val="CB46E11E"/>
    <w:lvl w:ilvl="0" w:tplc="85EC1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718AF"/>
    <w:multiLevelType w:val="hybridMultilevel"/>
    <w:tmpl w:val="61149C5A"/>
    <w:lvl w:ilvl="0" w:tplc="85EC1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E56D43"/>
    <w:multiLevelType w:val="hybridMultilevel"/>
    <w:tmpl w:val="17E06A0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A77E7"/>
    <w:multiLevelType w:val="hybridMultilevel"/>
    <w:tmpl w:val="79120D3E"/>
    <w:lvl w:ilvl="0" w:tplc="85EC1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3AC4D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531021"/>
    <w:multiLevelType w:val="hybridMultilevel"/>
    <w:tmpl w:val="C41A98C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SortMethod w:val="0000"/>
  <w:defaultTabStop w:val="142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15"/>
    <w:rsid w:val="00025D9C"/>
    <w:rsid w:val="00031DF1"/>
    <w:rsid w:val="00055655"/>
    <w:rsid w:val="00055CE1"/>
    <w:rsid w:val="000E4083"/>
    <w:rsid w:val="000F640D"/>
    <w:rsid w:val="00156E34"/>
    <w:rsid w:val="00191C93"/>
    <w:rsid w:val="001937E2"/>
    <w:rsid w:val="001B0594"/>
    <w:rsid w:val="001E4149"/>
    <w:rsid w:val="001F1375"/>
    <w:rsid w:val="002118CB"/>
    <w:rsid w:val="00221351"/>
    <w:rsid w:val="00240A29"/>
    <w:rsid w:val="002826E9"/>
    <w:rsid w:val="00291E93"/>
    <w:rsid w:val="00294802"/>
    <w:rsid w:val="002B27AC"/>
    <w:rsid w:val="002B7F0D"/>
    <w:rsid w:val="002D46D7"/>
    <w:rsid w:val="002D7BF5"/>
    <w:rsid w:val="00305026"/>
    <w:rsid w:val="00306FCA"/>
    <w:rsid w:val="00312920"/>
    <w:rsid w:val="003476F2"/>
    <w:rsid w:val="00357D5B"/>
    <w:rsid w:val="0036031F"/>
    <w:rsid w:val="003A6A3A"/>
    <w:rsid w:val="003B56C3"/>
    <w:rsid w:val="003E38F3"/>
    <w:rsid w:val="0040188C"/>
    <w:rsid w:val="0040368D"/>
    <w:rsid w:val="00447C6D"/>
    <w:rsid w:val="00453F33"/>
    <w:rsid w:val="004A175B"/>
    <w:rsid w:val="004B0335"/>
    <w:rsid w:val="004B2679"/>
    <w:rsid w:val="004C2C8D"/>
    <w:rsid w:val="004F1D15"/>
    <w:rsid w:val="004F47C9"/>
    <w:rsid w:val="00501C91"/>
    <w:rsid w:val="005071F0"/>
    <w:rsid w:val="00516BAF"/>
    <w:rsid w:val="00522BF7"/>
    <w:rsid w:val="00525913"/>
    <w:rsid w:val="0054418E"/>
    <w:rsid w:val="005567A4"/>
    <w:rsid w:val="005C4C35"/>
    <w:rsid w:val="005D5D23"/>
    <w:rsid w:val="005E16A1"/>
    <w:rsid w:val="005E2194"/>
    <w:rsid w:val="00606703"/>
    <w:rsid w:val="00614ED5"/>
    <w:rsid w:val="006201A7"/>
    <w:rsid w:val="00625E7A"/>
    <w:rsid w:val="00646D33"/>
    <w:rsid w:val="00671735"/>
    <w:rsid w:val="0067752D"/>
    <w:rsid w:val="00693C78"/>
    <w:rsid w:val="006A221E"/>
    <w:rsid w:val="006B054C"/>
    <w:rsid w:val="006B4F2C"/>
    <w:rsid w:val="006C0B85"/>
    <w:rsid w:val="006C2B76"/>
    <w:rsid w:val="006C2FCB"/>
    <w:rsid w:val="007063EA"/>
    <w:rsid w:val="00715CAE"/>
    <w:rsid w:val="007450FB"/>
    <w:rsid w:val="00793797"/>
    <w:rsid w:val="007A7D53"/>
    <w:rsid w:val="007B6953"/>
    <w:rsid w:val="007D194D"/>
    <w:rsid w:val="007D4F44"/>
    <w:rsid w:val="008018F5"/>
    <w:rsid w:val="00804C0D"/>
    <w:rsid w:val="00805688"/>
    <w:rsid w:val="00864697"/>
    <w:rsid w:val="00873EFB"/>
    <w:rsid w:val="00885C8A"/>
    <w:rsid w:val="00886BD7"/>
    <w:rsid w:val="008902E4"/>
    <w:rsid w:val="008E63FF"/>
    <w:rsid w:val="0092027E"/>
    <w:rsid w:val="00923F01"/>
    <w:rsid w:val="00992521"/>
    <w:rsid w:val="009C4EA2"/>
    <w:rsid w:val="009D3DB0"/>
    <w:rsid w:val="009E4B06"/>
    <w:rsid w:val="009E7402"/>
    <w:rsid w:val="00A103E6"/>
    <w:rsid w:val="00A13E30"/>
    <w:rsid w:val="00A36124"/>
    <w:rsid w:val="00A3665A"/>
    <w:rsid w:val="00A66115"/>
    <w:rsid w:val="00AB6316"/>
    <w:rsid w:val="00AF11D0"/>
    <w:rsid w:val="00AF4496"/>
    <w:rsid w:val="00B039C4"/>
    <w:rsid w:val="00B10B3D"/>
    <w:rsid w:val="00B25FC0"/>
    <w:rsid w:val="00B43B9C"/>
    <w:rsid w:val="00B44696"/>
    <w:rsid w:val="00B725B1"/>
    <w:rsid w:val="00B77237"/>
    <w:rsid w:val="00B841EC"/>
    <w:rsid w:val="00B84FE4"/>
    <w:rsid w:val="00BA3181"/>
    <w:rsid w:val="00BA733E"/>
    <w:rsid w:val="00BB00DA"/>
    <w:rsid w:val="00BC18AB"/>
    <w:rsid w:val="00BF39E2"/>
    <w:rsid w:val="00C07D15"/>
    <w:rsid w:val="00C15620"/>
    <w:rsid w:val="00C216A3"/>
    <w:rsid w:val="00C45C23"/>
    <w:rsid w:val="00C74272"/>
    <w:rsid w:val="00CC31DD"/>
    <w:rsid w:val="00D00FDE"/>
    <w:rsid w:val="00D301FB"/>
    <w:rsid w:val="00D30678"/>
    <w:rsid w:val="00DC5E72"/>
    <w:rsid w:val="00DD1630"/>
    <w:rsid w:val="00DE3C80"/>
    <w:rsid w:val="00E0440F"/>
    <w:rsid w:val="00E4262E"/>
    <w:rsid w:val="00E616F3"/>
    <w:rsid w:val="00E83318"/>
    <w:rsid w:val="00EF3DC3"/>
    <w:rsid w:val="00F0596B"/>
    <w:rsid w:val="00F2249A"/>
    <w:rsid w:val="00F34B63"/>
    <w:rsid w:val="00F34B9E"/>
    <w:rsid w:val="00F40FD3"/>
    <w:rsid w:val="00F55876"/>
    <w:rsid w:val="00F82254"/>
    <w:rsid w:val="00FC18D3"/>
    <w:rsid w:val="00FE6B0C"/>
    <w:rsid w:val="00FF0E47"/>
    <w:rsid w:val="00FF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DE73252"/>
  <w15:chartTrackingRefBased/>
  <w15:docId w15:val="{AE35AD37-93ED-47BA-B796-8864308D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3EFB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F34B63"/>
    <w:rPr>
      <w:i/>
      <w:iCs/>
    </w:rPr>
  </w:style>
  <w:style w:type="character" w:styleId="Fett">
    <w:name w:val="Strong"/>
    <w:basedOn w:val="Absatz-Standardschriftart"/>
    <w:uiPriority w:val="22"/>
    <w:qFormat/>
    <w:rsid w:val="00F34B63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34B63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kursiv">
    <w:name w:val="a_kursiv"/>
    <w:uiPriority w:val="1"/>
    <w:qFormat/>
    <w:rsid w:val="0067752D"/>
    <w:rPr>
      <w:i/>
    </w:rPr>
  </w:style>
  <w:style w:type="table" w:styleId="Tabellenraster">
    <w:name w:val="Table Grid"/>
    <w:basedOn w:val="NormaleTabelle"/>
    <w:rsid w:val="00F34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6A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7752D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752D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B43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3B9C"/>
  </w:style>
  <w:style w:type="paragraph" w:customStyle="1" w:styleId="aKopfzeile">
    <w:name w:val="a_Kopfzeile"/>
    <w:basedOn w:val="Standard"/>
    <w:qFormat/>
    <w:rsid w:val="00D00FDE"/>
    <w:pPr>
      <w:spacing w:after="0" w:line="259" w:lineRule="auto"/>
      <w:ind w:left="567"/>
    </w:pPr>
    <w:rPr>
      <w:rFonts w:ascii="Calibri" w:hAnsi="Calibri" w:cs="Arial"/>
      <w:sz w:val="20"/>
    </w:rPr>
  </w:style>
  <w:style w:type="paragraph" w:customStyle="1" w:styleId="aStandard">
    <w:name w:val="a_Standard"/>
    <w:qFormat/>
    <w:rsid w:val="00D00FDE"/>
    <w:pPr>
      <w:ind w:left="567"/>
    </w:pPr>
    <w:rPr>
      <w:rFonts w:ascii="Calibri" w:hAnsi="Calibri" w:cs="Arial"/>
      <w:sz w:val="23"/>
    </w:rPr>
  </w:style>
  <w:style w:type="paragraph" w:customStyle="1" w:styleId="aberschrift">
    <w:name w:val="a_Überschrift"/>
    <w:basedOn w:val="aStandard"/>
    <w:qFormat/>
    <w:rsid w:val="00D00FDE"/>
    <w:pPr>
      <w:tabs>
        <w:tab w:val="left" w:pos="567"/>
      </w:tabs>
      <w:ind w:left="0"/>
    </w:pPr>
    <w:rPr>
      <w:b/>
      <w:sz w:val="28"/>
    </w:rPr>
  </w:style>
  <w:style w:type="paragraph" w:customStyle="1" w:styleId="aArbeitsanweisung">
    <w:name w:val="a_Arbeitsanweisung"/>
    <w:basedOn w:val="aStandard"/>
    <w:qFormat/>
    <w:rsid w:val="00A3665A"/>
    <w:pPr>
      <w:tabs>
        <w:tab w:val="left" w:pos="142"/>
        <w:tab w:val="left" w:pos="567"/>
      </w:tabs>
      <w:ind w:left="568" w:hanging="284"/>
    </w:pPr>
    <w:rPr>
      <w:b/>
    </w:rPr>
  </w:style>
  <w:style w:type="character" w:customStyle="1" w:styleId="afett">
    <w:name w:val="a_fett"/>
    <w:uiPriority w:val="1"/>
    <w:qFormat/>
    <w:rsid w:val="0067752D"/>
    <w:rPr>
      <w:b/>
    </w:rPr>
  </w:style>
  <w:style w:type="character" w:customStyle="1" w:styleId="aunterstrichen">
    <w:name w:val="a_unterstrichen"/>
    <w:uiPriority w:val="1"/>
    <w:qFormat/>
    <w:rsid w:val="00D00FDE"/>
    <w:rPr>
      <w:i w:val="0"/>
      <w:u w:val="single"/>
    </w:rPr>
  </w:style>
  <w:style w:type="paragraph" w:styleId="Listenabsatz">
    <w:name w:val="List Paragraph"/>
    <w:basedOn w:val="Standard"/>
    <w:uiPriority w:val="34"/>
    <w:qFormat/>
    <w:rsid w:val="004F1D15"/>
    <w:pPr>
      <w:spacing w:line="259" w:lineRule="auto"/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366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3665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3665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66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665A"/>
    <w:rPr>
      <w:b/>
      <w:bCs/>
      <w:sz w:val="20"/>
      <w:szCs w:val="20"/>
    </w:rPr>
  </w:style>
  <w:style w:type="paragraph" w:customStyle="1" w:styleId="aStandardQuelle">
    <w:name w:val="a_Standard_Quelle"/>
    <w:basedOn w:val="aStandard"/>
    <w:qFormat/>
    <w:rsid w:val="00312920"/>
    <w:rPr>
      <w:sz w:val="20"/>
    </w:rPr>
  </w:style>
  <w:style w:type="character" w:customStyle="1" w:styleId="st">
    <w:name w:val="st"/>
    <w:basedOn w:val="Absatz-Standardschriftart"/>
    <w:rsid w:val="004F47C9"/>
  </w:style>
  <w:style w:type="table" w:customStyle="1" w:styleId="Tabellenraster1">
    <w:name w:val="Tabellenraster1"/>
    <w:basedOn w:val="NormaleTabelle"/>
    <w:next w:val="Tabellenraster"/>
    <w:rsid w:val="00992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notenzeichen">
    <w:name w:val="footnote reference"/>
    <w:basedOn w:val="Absatz-Standardschriftart"/>
    <w:uiPriority w:val="99"/>
    <w:semiHidden/>
    <w:unhideWhenUsed/>
    <w:rsid w:val="006C2B7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C2B7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C2B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8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75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0716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040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hler\AppData\Roaming\Microsoft\Templates\AB_Layo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AB_Layout.dotx</Template>
  <TotalTime>0</TotalTime>
  <Pages>5</Pages>
  <Words>525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Altenburger, Ingrid (LA FFM)</dc:creator>
  <cp:keywords/>
  <dc:description/>
  <cp:lastModifiedBy>Stahler, Doris (LA WI)</cp:lastModifiedBy>
  <cp:revision>2</cp:revision>
  <cp:lastPrinted>2018-09-14T10:40:00Z</cp:lastPrinted>
  <dcterms:created xsi:type="dcterms:W3CDTF">2021-03-31T14:26:00Z</dcterms:created>
  <dcterms:modified xsi:type="dcterms:W3CDTF">2021-03-31T14:26:00Z</dcterms:modified>
</cp:coreProperties>
</file>