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F240A" w14:textId="77777777" w:rsidR="0032000F" w:rsidRDefault="001E0579">
      <w:r w:rsidRPr="00E9503B">
        <w:rPr>
          <w:strike/>
          <w:noProof/>
          <w:lang w:eastAsia="de-DE"/>
        </w:rPr>
        <w:drawing>
          <wp:anchor distT="0" distB="0" distL="114300" distR="114300" simplePos="0" relativeHeight="251630592" behindDoc="0" locked="0" layoutInCell="1" allowOverlap="1" wp14:anchorId="522EAEFA" wp14:editId="2AB79995">
            <wp:simplePos x="0" y="0"/>
            <wp:positionH relativeFrom="column">
              <wp:posOffset>4781550</wp:posOffset>
            </wp:positionH>
            <wp:positionV relativeFrom="paragraph">
              <wp:posOffset>1249680</wp:posOffset>
            </wp:positionV>
            <wp:extent cx="341630" cy="313055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5EFC7C2D" w14:textId="77777777" w:rsidTr="00064B53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965BCA" w14:textId="77777777" w:rsidR="00BF021C" w:rsidRDefault="00BF021C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4E4C2B26" w14:textId="77777777" w:rsidR="00BF021C" w:rsidRDefault="00472D13" w:rsidP="005530EE">
            <w:pPr>
              <w:pStyle w:val="TabelleKopflinks"/>
              <w:spacing w:line="240" w:lineRule="exact"/>
            </w:pPr>
            <w:r>
              <w:t>Bestandteile ei</w:t>
            </w:r>
            <w:r w:rsidR="007D0CB8">
              <w:t>nes Baustelleneinrichtungsplanes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2037AE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04F71B" w14:textId="77777777" w:rsidR="00BF021C" w:rsidRDefault="00837662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BFK</w:t>
            </w:r>
          </w:p>
          <w:p w14:paraId="1F88D267" w14:textId="77777777" w:rsidR="00BF021C" w:rsidRDefault="00837662" w:rsidP="00CC3B59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BT</w:t>
            </w:r>
            <w:r w:rsidR="00DA68DC">
              <w:rPr>
                <w:lang w:val="en-GB" w:eastAsia="en-US"/>
              </w:rPr>
              <w:t>01.0</w:t>
            </w:r>
            <w:r>
              <w:rPr>
                <w:lang w:val="en-GB" w:eastAsia="en-US"/>
              </w:rPr>
              <w:t>2</w:t>
            </w:r>
            <w:r w:rsidR="00DA68DC">
              <w:rPr>
                <w:lang w:val="en-GB" w:eastAsia="en-US"/>
              </w:rPr>
              <w:t>.01.0</w:t>
            </w:r>
            <w:r w:rsidR="00CC3B59">
              <w:rPr>
                <w:lang w:val="en-GB" w:eastAsia="en-US"/>
              </w:rPr>
              <w:t>1</w:t>
            </w:r>
          </w:p>
        </w:tc>
      </w:tr>
      <w:tr w:rsidR="00BF021C" w14:paraId="18DD2CD2" w14:textId="77777777" w:rsidTr="00064B53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C47C" w14:textId="77777777" w:rsidR="00BF021C" w:rsidRDefault="00BF021C" w:rsidP="00BF021C">
            <w:pPr>
              <w:pStyle w:val="Tabelle6pt"/>
            </w:pPr>
            <w:r>
              <w:t>Teilkompetenz:</w:t>
            </w:r>
          </w:p>
          <w:p w14:paraId="5E627F5E" w14:textId="77777777" w:rsidR="00BF021C" w:rsidRDefault="00BF021C" w:rsidP="00BF021C">
            <w:pPr>
              <w:pStyle w:val="TabelleAufzhlung"/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Ich kann </w:t>
            </w:r>
            <w:r w:rsidR="00721D4B">
              <w:rPr>
                <w:lang w:eastAsia="en-US"/>
              </w:rPr>
              <w:t>die Elemente der Baustelleneinrichtung nennen</w:t>
            </w:r>
            <w:r w:rsidR="003F3077">
              <w:rPr>
                <w:lang w:eastAsia="en-US"/>
              </w:rPr>
              <w:t>.</w:t>
            </w:r>
          </w:p>
          <w:p w14:paraId="03BD2D71" w14:textId="77777777" w:rsidR="003F3077" w:rsidRPr="005B6EA9" w:rsidRDefault="003F3077" w:rsidP="00BF021C">
            <w:pPr>
              <w:pStyle w:val="TabelleAufzhlung"/>
              <w:spacing w:line="240" w:lineRule="exact"/>
              <w:rPr>
                <w:color w:val="auto"/>
                <w:lang w:eastAsia="en-US"/>
              </w:rPr>
            </w:pPr>
            <w:r w:rsidRPr="005B6EA9">
              <w:rPr>
                <w:color w:val="auto"/>
                <w:lang w:eastAsia="en-US"/>
              </w:rPr>
              <w:t>Ich kann Sätze mit Begriffen bilden.</w:t>
            </w:r>
          </w:p>
          <w:p w14:paraId="0B84F7EF" w14:textId="77777777" w:rsidR="003F3077" w:rsidRPr="002B6193" w:rsidRDefault="003F3077" w:rsidP="00BF021C">
            <w:pPr>
              <w:pStyle w:val="TabelleAufzhlung"/>
              <w:spacing w:line="240" w:lineRule="exact"/>
              <w:rPr>
                <w:i/>
                <w:color w:val="auto"/>
                <w:lang w:eastAsia="en-US"/>
              </w:rPr>
            </w:pPr>
            <w:r w:rsidRPr="002B6193">
              <w:rPr>
                <w:i/>
                <w:color w:val="auto"/>
                <w:lang w:eastAsia="en-US"/>
              </w:rPr>
              <w:t>Ich kann meine Gedanken mitteilen.</w:t>
            </w:r>
          </w:p>
          <w:p w14:paraId="072841ED" w14:textId="77777777" w:rsidR="00BF021C" w:rsidRDefault="00BF021C" w:rsidP="001E0579">
            <w:pPr>
              <w:pStyle w:val="TabelleAufzhlung"/>
              <w:spacing w:line="240" w:lineRule="exact"/>
              <w:rPr>
                <w:lang w:eastAsia="en-US"/>
              </w:rPr>
            </w:pPr>
            <w:r w:rsidRPr="002B6193">
              <w:rPr>
                <w:i/>
                <w:color w:val="auto"/>
                <w:lang w:eastAsia="en-US"/>
              </w:rPr>
              <w:t>Ich kann</w:t>
            </w:r>
            <w:r w:rsidR="003F3077" w:rsidRPr="002B6193">
              <w:rPr>
                <w:i/>
                <w:color w:val="auto"/>
                <w:lang w:eastAsia="en-US"/>
              </w:rPr>
              <w:t xml:space="preserve"> mich an Gesprächen beteiligen.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75DA1F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27509734" w14:textId="77777777" w:rsidTr="0033506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3D9380" w14:textId="77777777" w:rsidR="00BF021C" w:rsidRDefault="00BF021C" w:rsidP="00925C08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14:paraId="056F20E4" w14:textId="77777777" w:rsidTr="0033506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C5698D" w14:textId="77777777" w:rsidR="00BF021C" w:rsidRDefault="00BF021C" w:rsidP="00925C08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14:paraId="1DB7163C" w14:textId="77777777" w:rsidTr="0033506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134D7611" w14:textId="77777777" w:rsidR="00BF021C" w:rsidRDefault="00BF021C" w:rsidP="00925C08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13DCCE25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780D43C9" w14:textId="77777777" w:rsidR="00162FDB" w:rsidRDefault="00162FDB" w:rsidP="001F723B">
      <w:pPr>
        <w:spacing w:line="276" w:lineRule="auto"/>
        <w:jc w:val="both"/>
        <w:rPr>
          <w:sz w:val="24"/>
          <w:szCs w:val="28"/>
        </w:rPr>
      </w:pPr>
    </w:p>
    <w:p w14:paraId="2FEE6B82" w14:textId="77777777" w:rsidR="002B6193" w:rsidRPr="00E14BB5" w:rsidRDefault="002B6193" w:rsidP="009E4F08">
      <w:pPr>
        <w:pStyle w:val="Marginalie"/>
        <w:framePr w:wrap="notBeside" w:x="8711" w:y="96"/>
        <w:jc w:val="left"/>
        <w:rPr>
          <w:sz w:val="24"/>
        </w:rPr>
      </w:pPr>
      <w:r w:rsidRPr="00E14BB5">
        <w:rPr>
          <w:sz w:val="24"/>
        </w:rPr>
        <w:t>Gesamt</w:t>
      </w:r>
      <w:r w:rsidR="009E4F08">
        <w:rPr>
          <w:sz w:val="24"/>
        </w:rPr>
        <w:t>zeit</w:t>
      </w:r>
      <w:r w:rsidRPr="00E14BB5">
        <w:rPr>
          <w:sz w:val="24"/>
        </w:rPr>
        <w:t xml:space="preserve"> ca. 75</w:t>
      </w:r>
      <w:r w:rsidR="009E4F08">
        <w:rPr>
          <w:sz w:val="24"/>
        </w:rPr>
        <w:t> </w:t>
      </w:r>
      <w:r>
        <w:rPr>
          <w:sz w:val="24"/>
        </w:rPr>
        <w:t>min</w:t>
      </w:r>
    </w:p>
    <w:p w14:paraId="689F2CDF" w14:textId="77777777" w:rsidR="00721D4B" w:rsidRPr="001F723B" w:rsidRDefault="00A6421B" w:rsidP="001F723B">
      <w:pPr>
        <w:spacing w:line="276" w:lineRule="auto"/>
        <w:jc w:val="both"/>
        <w:rPr>
          <w:sz w:val="24"/>
          <w:szCs w:val="28"/>
        </w:rPr>
      </w:pPr>
      <w:r w:rsidRPr="001F723B">
        <w:rPr>
          <w:sz w:val="24"/>
          <w:szCs w:val="28"/>
        </w:rPr>
        <w:t xml:space="preserve">Auf einer Baustelle dürfen sich die </w:t>
      </w:r>
      <w:r w:rsidR="00D05B5A" w:rsidRPr="001F723B">
        <w:rPr>
          <w:sz w:val="24"/>
          <w:szCs w:val="28"/>
        </w:rPr>
        <w:t xml:space="preserve">Handwerker während der Arbeit nicht behindern. </w:t>
      </w:r>
      <w:r w:rsidR="00E672B2" w:rsidRPr="001F723B">
        <w:rPr>
          <w:sz w:val="24"/>
          <w:szCs w:val="28"/>
        </w:rPr>
        <w:t>E</w:t>
      </w:r>
      <w:r w:rsidR="000A1FBB" w:rsidRPr="001F723B">
        <w:rPr>
          <w:sz w:val="24"/>
          <w:szCs w:val="28"/>
        </w:rPr>
        <w:t xml:space="preserve">ine </w:t>
      </w:r>
      <w:r w:rsidR="00E672B2" w:rsidRPr="001F723B">
        <w:rPr>
          <w:sz w:val="24"/>
          <w:szCs w:val="28"/>
        </w:rPr>
        <w:t xml:space="preserve">Baustelle muss deshalb </w:t>
      </w:r>
      <w:r w:rsidR="000A1FBB" w:rsidRPr="001F723B">
        <w:rPr>
          <w:sz w:val="24"/>
          <w:szCs w:val="28"/>
        </w:rPr>
        <w:t xml:space="preserve">nach verschiedenen Regeln </w:t>
      </w:r>
      <w:r w:rsidR="00E672B2" w:rsidRPr="001F723B">
        <w:rPr>
          <w:sz w:val="24"/>
          <w:szCs w:val="28"/>
        </w:rPr>
        <w:t xml:space="preserve">eingerichtet  </w:t>
      </w:r>
      <w:r w:rsidR="001F723B">
        <w:rPr>
          <w:sz w:val="24"/>
          <w:szCs w:val="28"/>
        </w:rPr>
        <w:t>(</w:t>
      </w:r>
      <w:r w:rsidR="00906519" w:rsidRPr="001F723B">
        <w:rPr>
          <w:sz w:val="24"/>
          <w:szCs w:val="28"/>
        </w:rPr>
        <w:t>aufgebaut)</w:t>
      </w:r>
      <w:r w:rsidR="00E672B2" w:rsidRPr="001F723B">
        <w:rPr>
          <w:sz w:val="24"/>
          <w:szCs w:val="28"/>
        </w:rPr>
        <w:t xml:space="preserve"> </w:t>
      </w:r>
      <w:r w:rsidR="001E0826" w:rsidRPr="001F723B">
        <w:rPr>
          <w:sz w:val="24"/>
          <w:szCs w:val="28"/>
        </w:rPr>
        <w:t xml:space="preserve">sein. </w:t>
      </w:r>
    </w:p>
    <w:p w14:paraId="3D894E43" w14:textId="77777777" w:rsidR="00721D4B" w:rsidRPr="001F723B" w:rsidRDefault="00721D4B" w:rsidP="00411B8A">
      <w:pPr>
        <w:spacing w:line="240" w:lineRule="exact"/>
        <w:rPr>
          <w:sz w:val="24"/>
          <w:szCs w:val="28"/>
        </w:rPr>
      </w:pPr>
    </w:p>
    <w:p w14:paraId="578C45B7" w14:textId="77777777" w:rsidR="000A1FBB" w:rsidRPr="001F723B" w:rsidRDefault="00721D4B" w:rsidP="00411B8A">
      <w:pPr>
        <w:spacing w:line="240" w:lineRule="exact"/>
        <w:rPr>
          <w:b/>
          <w:sz w:val="24"/>
          <w:szCs w:val="28"/>
          <w:u w:val="single"/>
        </w:rPr>
      </w:pPr>
      <w:r w:rsidRPr="001F723B">
        <w:rPr>
          <w:b/>
          <w:sz w:val="24"/>
          <w:szCs w:val="28"/>
          <w:u w:val="single"/>
        </w:rPr>
        <w:t xml:space="preserve">Die wichtigsten </w:t>
      </w:r>
      <w:r w:rsidR="000A1FBB" w:rsidRPr="001F723B">
        <w:rPr>
          <w:b/>
          <w:sz w:val="24"/>
          <w:szCs w:val="28"/>
          <w:u w:val="single"/>
        </w:rPr>
        <w:t>Elemente der Baustelleneinrichtung</w:t>
      </w:r>
      <w:r w:rsidRPr="001F723B">
        <w:rPr>
          <w:b/>
          <w:sz w:val="24"/>
          <w:szCs w:val="28"/>
          <w:u w:val="single"/>
        </w:rPr>
        <w:t>:</w:t>
      </w:r>
    </w:p>
    <w:p w14:paraId="3B5B7478" w14:textId="77777777" w:rsidR="00A6421B" w:rsidRPr="009363CA" w:rsidRDefault="00A6421B" w:rsidP="00A6421B">
      <w:pPr>
        <w:spacing w:line="240" w:lineRule="exact"/>
        <w:rPr>
          <w:b/>
          <w:sz w:val="28"/>
          <w:szCs w:val="28"/>
          <w:u w:val="single"/>
        </w:rPr>
      </w:pPr>
    </w:p>
    <w:p w14:paraId="3E8FE427" w14:textId="77777777" w:rsidR="00411B8A" w:rsidRPr="00A6421B" w:rsidRDefault="00D05B5A" w:rsidP="00411B8A">
      <w:pPr>
        <w:pStyle w:val="Listenabsatz"/>
        <w:spacing w:line="240" w:lineRule="exact"/>
        <w:ind w:left="360"/>
        <w:rPr>
          <w:sz w:val="28"/>
          <w:szCs w:val="28"/>
        </w:rPr>
      </w:pPr>
      <w:r w:rsidRPr="00A6421B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35712" behindDoc="0" locked="0" layoutInCell="1" allowOverlap="1" wp14:anchorId="45A8B934" wp14:editId="608BA0B9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4645660" cy="2741930"/>
            <wp:effectExtent l="0" t="0" r="2540" b="12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marsze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8" t="19186" b="12307"/>
                    <a:stretch/>
                  </pic:blipFill>
                  <pic:spPr bwMode="auto">
                    <a:xfrm>
                      <a:off x="0" y="0"/>
                      <a:ext cx="4645660" cy="274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08DBA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2EB9DF14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2BAFD92F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142BAE87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6AD32B56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42326838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22D50E6D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62973C85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5EF99ABF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28B288D3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6437CEA8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4BFFF239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34FC63D4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518E7DCD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627D0DBE" w14:textId="77777777" w:rsidR="00411B8A" w:rsidRPr="00A6421B" w:rsidRDefault="00411B8A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72851DEB" w14:textId="77777777" w:rsidR="00411B8A" w:rsidRPr="00A6421B" w:rsidRDefault="00411B8A" w:rsidP="00E14BB5">
      <w:pPr>
        <w:pStyle w:val="Listenabsatz"/>
        <w:spacing w:line="240" w:lineRule="exact"/>
        <w:ind w:left="360" w:right="-1"/>
        <w:rPr>
          <w:sz w:val="28"/>
          <w:szCs w:val="28"/>
        </w:rPr>
      </w:pPr>
    </w:p>
    <w:p w14:paraId="77D9AFC9" w14:textId="77777777" w:rsidR="0035759C" w:rsidRPr="00A6421B" w:rsidRDefault="0035759C" w:rsidP="00411B8A">
      <w:pPr>
        <w:pStyle w:val="Listenabsatz"/>
        <w:spacing w:line="240" w:lineRule="exact"/>
        <w:ind w:left="360"/>
        <w:rPr>
          <w:sz w:val="28"/>
          <w:szCs w:val="28"/>
        </w:rPr>
      </w:pPr>
    </w:p>
    <w:p w14:paraId="7539B61D" w14:textId="77777777" w:rsidR="00D05B5A" w:rsidRDefault="00D05B5A" w:rsidP="001F723B">
      <w:pPr>
        <w:pStyle w:val="Listenabsatz"/>
        <w:spacing w:line="240" w:lineRule="exact"/>
        <w:ind w:left="0"/>
        <w:rPr>
          <w:b/>
          <w:sz w:val="24"/>
          <w:szCs w:val="28"/>
        </w:rPr>
      </w:pPr>
    </w:p>
    <w:p w14:paraId="420C7FBB" w14:textId="77777777" w:rsidR="00E14BB5" w:rsidRPr="001F723B" w:rsidRDefault="00E14BB5" w:rsidP="00E14BB5">
      <w:pPr>
        <w:pStyle w:val="Marginalie"/>
        <w:framePr w:w="560" w:wrap="notBeside" w:x="9761" w:y="211"/>
        <w:rPr>
          <w:sz w:val="22"/>
          <w:szCs w:val="28"/>
        </w:rPr>
      </w:pPr>
      <w:r w:rsidRPr="009E4F08">
        <w:rPr>
          <w:sz w:val="24"/>
          <w:szCs w:val="28"/>
        </w:rPr>
        <w:t>5</w:t>
      </w:r>
      <w:r w:rsidRPr="001F723B">
        <w:rPr>
          <w:sz w:val="22"/>
          <w:szCs w:val="28"/>
        </w:rPr>
        <w:t>‘</w:t>
      </w:r>
    </w:p>
    <w:p w14:paraId="748CF2E3" w14:textId="77777777" w:rsidR="001F723B" w:rsidRPr="001F723B" w:rsidRDefault="001F723B" w:rsidP="001F723B">
      <w:pPr>
        <w:pStyle w:val="Listenabsatz"/>
        <w:spacing w:line="240" w:lineRule="exact"/>
        <w:ind w:left="0"/>
        <w:rPr>
          <w:b/>
          <w:sz w:val="24"/>
          <w:szCs w:val="28"/>
        </w:rPr>
      </w:pPr>
    </w:p>
    <w:p w14:paraId="5E4ED304" w14:textId="77777777" w:rsidR="00D47847" w:rsidRPr="00DA550A" w:rsidRDefault="00E14BB5" w:rsidP="000C6E72">
      <w:pPr>
        <w:spacing w:line="240" w:lineRule="exact"/>
        <w:rPr>
          <w:sz w:val="24"/>
          <w:szCs w:val="28"/>
        </w:rPr>
      </w:pPr>
      <w:r w:rsidRPr="00DA550A">
        <w:rPr>
          <w:noProof/>
          <w:lang w:eastAsia="de-DE"/>
        </w:rPr>
        <w:drawing>
          <wp:anchor distT="0" distB="0" distL="114300" distR="114300" simplePos="0" relativeHeight="251633664" behindDoc="0" locked="0" layoutInCell="0" allowOverlap="1" wp14:anchorId="48348D74" wp14:editId="67A1D0DE">
            <wp:simplePos x="0" y="0"/>
            <wp:positionH relativeFrom="rightMargin">
              <wp:posOffset>81280</wp:posOffset>
            </wp:positionH>
            <wp:positionV relativeFrom="paragraph">
              <wp:posOffset>0</wp:posOffset>
            </wp:positionV>
            <wp:extent cx="302260" cy="323850"/>
            <wp:effectExtent l="0" t="0" r="2540" b="0"/>
            <wp:wrapNone/>
            <wp:docPr id="5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50A">
        <w:rPr>
          <w:noProof/>
          <w:sz w:val="28"/>
          <w:lang w:eastAsia="de-DE"/>
        </w:rPr>
        <w:drawing>
          <wp:anchor distT="0" distB="0" distL="114300" distR="114300" simplePos="0" relativeHeight="251641856" behindDoc="0" locked="0" layoutInCell="1" allowOverlap="1" wp14:anchorId="23DE00C0" wp14:editId="45D6B18F">
            <wp:simplePos x="0" y="0"/>
            <wp:positionH relativeFrom="column">
              <wp:posOffset>5097780</wp:posOffset>
            </wp:positionH>
            <wp:positionV relativeFrom="paragraph">
              <wp:posOffset>10160</wp:posOffset>
            </wp:positionV>
            <wp:extent cx="314325" cy="314325"/>
            <wp:effectExtent l="0" t="0" r="9525" b="9525"/>
            <wp:wrapNone/>
            <wp:docPr id="2335" name="Grafik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B8A" w:rsidRPr="00DA550A">
        <w:rPr>
          <w:sz w:val="24"/>
          <w:szCs w:val="28"/>
        </w:rPr>
        <w:t xml:space="preserve">Kreuzen Sie an, welche </w:t>
      </w:r>
      <w:r w:rsidR="0035759C" w:rsidRPr="00DA550A">
        <w:rPr>
          <w:sz w:val="24"/>
          <w:szCs w:val="28"/>
        </w:rPr>
        <w:t>Gegenstände</w:t>
      </w:r>
      <w:r w:rsidR="001F723B" w:rsidRPr="00DA550A">
        <w:rPr>
          <w:sz w:val="24"/>
          <w:szCs w:val="28"/>
        </w:rPr>
        <w:t xml:space="preserve"> Sie im Bild sehen.</w:t>
      </w:r>
    </w:p>
    <w:p w14:paraId="110237AB" w14:textId="77777777" w:rsidR="00411B8A" w:rsidRPr="001F723B" w:rsidRDefault="00411B8A" w:rsidP="00D47847">
      <w:pPr>
        <w:pStyle w:val="Listenabsatz"/>
        <w:spacing w:line="240" w:lineRule="exact"/>
        <w:ind w:left="360"/>
        <w:rPr>
          <w:b/>
          <w:sz w:val="24"/>
          <w:szCs w:val="28"/>
        </w:rPr>
      </w:pPr>
    </w:p>
    <w:tbl>
      <w:tblPr>
        <w:tblStyle w:val="Tabellenraster"/>
        <w:tblW w:w="73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0"/>
        <w:gridCol w:w="1744"/>
        <w:gridCol w:w="336"/>
        <w:gridCol w:w="1976"/>
        <w:gridCol w:w="444"/>
        <w:gridCol w:w="2520"/>
      </w:tblGrid>
      <w:tr w:rsidR="0035759C" w:rsidRPr="001F723B" w14:paraId="7DC0043A" w14:textId="77777777" w:rsidTr="00A6421B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E4E3A" w14:textId="77777777" w:rsidR="0035759C" w:rsidRPr="001F723B" w:rsidRDefault="0035759C" w:rsidP="0033506B">
            <w:pPr>
              <w:pStyle w:val="Textkrper"/>
              <w:jc w:val="left"/>
              <w:rPr>
                <w:sz w:val="24"/>
                <w:szCs w:val="28"/>
              </w:rPr>
            </w:pPr>
          </w:p>
        </w:tc>
        <w:tc>
          <w:tcPr>
            <w:tcW w:w="1744" w:type="dxa"/>
            <w:vAlign w:val="center"/>
          </w:tcPr>
          <w:p w14:paraId="2EABB5E7" w14:textId="77777777" w:rsidR="0035759C" w:rsidRPr="001F723B" w:rsidRDefault="0035759C" w:rsidP="0033506B">
            <w:pPr>
              <w:pStyle w:val="Textkrper"/>
              <w:jc w:val="left"/>
              <w:rPr>
                <w:sz w:val="24"/>
                <w:szCs w:val="28"/>
              </w:rPr>
            </w:pPr>
            <w:r w:rsidRPr="001F723B">
              <w:rPr>
                <w:sz w:val="24"/>
                <w:szCs w:val="28"/>
              </w:rPr>
              <w:t xml:space="preserve">Kran 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268E" w14:textId="77777777" w:rsidR="0035759C" w:rsidRPr="001F723B" w:rsidRDefault="0035759C" w:rsidP="0033506B">
            <w:pPr>
              <w:pStyle w:val="Textkrper"/>
              <w:jc w:val="left"/>
              <w:rPr>
                <w:sz w:val="24"/>
                <w:szCs w:val="28"/>
              </w:rPr>
            </w:pPr>
          </w:p>
        </w:tc>
        <w:tc>
          <w:tcPr>
            <w:tcW w:w="1976" w:type="dxa"/>
            <w:tcBorders>
              <w:left w:val="single" w:sz="4" w:space="0" w:color="auto"/>
            </w:tcBorders>
          </w:tcPr>
          <w:p w14:paraId="78C9BB92" w14:textId="77777777" w:rsidR="0035759C" w:rsidRPr="001F723B" w:rsidRDefault="0089072D" w:rsidP="0033506B">
            <w:pPr>
              <w:pStyle w:val="Textkrper"/>
              <w:jc w:val="left"/>
              <w:rPr>
                <w:sz w:val="24"/>
                <w:szCs w:val="28"/>
              </w:rPr>
            </w:pPr>
            <w:r w:rsidRPr="001F723B">
              <w:rPr>
                <w:sz w:val="24"/>
                <w:szCs w:val="28"/>
              </w:rPr>
              <w:t>Mauerziegel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D3C3" w14:textId="77777777" w:rsidR="0035759C" w:rsidRPr="001F723B" w:rsidRDefault="0035759C" w:rsidP="0033506B">
            <w:pPr>
              <w:pStyle w:val="Textkrper"/>
              <w:jc w:val="left"/>
              <w:rPr>
                <w:sz w:val="24"/>
                <w:szCs w:val="28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6F21C644" w14:textId="77777777" w:rsidR="0035759C" w:rsidRPr="001F723B" w:rsidRDefault="0035759C" w:rsidP="00721D4B">
            <w:pPr>
              <w:pStyle w:val="Textkrper"/>
              <w:jc w:val="left"/>
              <w:rPr>
                <w:sz w:val="24"/>
                <w:szCs w:val="28"/>
              </w:rPr>
            </w:pPr>
            <w:r w:rsidRPr="001F723B">
              <w:rPr>
                <w:sz w:val="24"/>
                <w:szCs w:val="28"/>
              </w:rPr>
              <w:t>Boden</w:t>
            </w:r>
            <w:r w:rsidR="00721D4B" w:rsidRPr="001F723B">
              <w:rPr>
                <w:sz w:val="24"/>
                <w:szCs w:val="28"/>
              </w:rPr>
              <w:t>aushub</w:t>
            </w:r>
          </w:p>
        </w:tc>
      </w:tr>
      <w:tr w:rsidR="0035759C" w:rsidRPr="001F723B" w14:paraId="71EAD8DF" w14:textId="77777777" w:rsidTr="00A6421B">
        <w:trPr>
          <w:trHeight w:val="28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6F2A11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1744" w:type="dxa"/>
            <w:vAlign w:val="center"/>
          </w:tcPr>
          <w:p w14:paraId="25ADB7E7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1474D7B6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1976" w:type="dxa"/>
          </w:tcPr>
          <w:p w14:paraId="61841CD5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24530EAB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2520" w:type="dxa"/>
          </w:tcPr>
          <w:p w14:paraId="21667031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</w:tr>
      <w:tr w:rsidR="0035759C" w:rsidRPr="001F723B" w14:paraId="3E184681" w14:textId="77777777" w:rsidTr="00A6421B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ED161" w14:textId="77777777" w:rsidR="0035759C" w:rsidRPr="001F723B" w:rsidRDefault="0035759C" w:rsidP="0033506B">
            <w:pPr>
              <w:pStyle w:val="Textkrper"/>
              <w:jc w:val="left"/>
              <w:rPr>
                <w:sz w:val="24"/>
                <w:szCs w:val="28"/>
              </w:rPr>
            </w:pPr>
          </w:p>
        </w:tc>
        <w:tc>
          <w:tcPr>
            <w:tcW w:w="1744" w:type="dxa"/>
            <w:vAlign w:val="center"/>
          </w:tcPr>
          <w:p w14:paraId="57036581" w14:textId="77777777" w:rsidR="0035759C" w:rsidRPr="001F723B" w:rsidRDefault="0035759C" w:rsidP="0033506B">
            <w:pPr>
              <w:pStyle w:val="Textkrper"/>
              <w:jc w:val="left"/>
              <w:rPr>
                <w:sz w:val="24"/>
                <w:szCs w:val="28"/>
              </w:rPr>
            </w:pPr>
            <w:r w:rsidRPr="001F723B">
              <w:rPr>
                <w:sz w:val="24"/>
                <w:szCs w:val="28"/>
              </w:rPr>
              <w:t xml:space="preserve">Bagger 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FBF3" w14:textId="77777777" w:rsidR="0035759C" w:rsidRPr="001F723B" w:rsidRDefault="0035759C" w:rsidP="0033506B">
            <w:pPr>
              <w:pStyle w:val="Textkrper"/>
              <w:jc w:val="left"/>
              <w:rPr>
                <w:sz w:val="24"/>
                <w:szCs w:val="28"/>
              </w:rPr>
            </w:pPr>
          </w:p>
        </w:tc>
        <w:tc>
          <w:tcPr>
            <w:tcW w:w="1976" w:type="dxa"/>
            <w:tcBorders>
              <w:left w:val="single" w:sz="4" w:space="0" w:color="auto"/>
            </w:tcBorders>
          </w:tcPr>
          <w:p w14:paraId="6F237D4E" w14:textId="77777777" w:rsidR="0035759C" w:rsidRPr="001F723B" w:rsidRDefault="00A21249" w:rsidP="0033506B">
            <w:pPr>
              <w:pStyle w:val="Textkrper"/>
              <w:jc w:val="left"/>
              <w:rPr>
                <w:sz w:val="24"/>
                <w:szCs w:val="28"/>
              </w:rPr>
            </w:pPr>
            <w:r w:rsidRPr="001F723B">
              <w:rPr>
                <w:sz w:val="24"/>
                <w:szCs w:val="28"/>
              </w:rPr>
              <w:t>Schalelemente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05FB" w14:textId="77777777" w:rsidR="0035759C" w:rsidRPr="001F723B" w:rsidRDefault="0035759C" w:rsidP="0033506B">
            <w:pPr>
              <w:pStyle w:val="Textkrper"/>
              <w:jc w:val="left"/>
              <w:rPr>
                <w:sz w:val="24"/>
                <w:szCs w:val="28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537156B5" w14:textId="77777777" w:rsidR="0035759C" w:rsidRPr="001F723B" w:rsidRDefault="0035759C" w:rsidP="0033506B">
            <w:pPr>
              <w:pStyle w:val="Textkrper"/>
              <w:jc w:val="left"/>
              <w:rPr>
                <w:sz w:val="24"/>
                <w:szCs w:val="28"/>
              </w:rPr>
            </w:pPr>
            <w:r w:rsidRPr="001F723B">
              <w:rPr>
                <w:sz w:val="24"/>
                <w:szCs w:val="28"/>
              </w:rPr>
              <w:t>Baubüro</w:t>
            </w:r>
          </w:p>
        </w:tc>
      </w:tr>
      <w:tr w:rsidR="0035759C" w:rsidRPr="001F723B" w14:paraId="44D0E45A" w14:textId="77777777" w:rsidTr="00C04B05"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559A28" w14:textId="77777777" w:rsidR="00A6421B" w:rsidRPr="001F723B" w:rsidRDefault="00A6421B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1744" w:type="dxa"/>
            <w:vAlign w:val="center"/>
          </w:tcPr>
          <w:p w14:paraId="2307BB76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7AAF69EB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1976" w:type="dxa"/>
          </w:tcPr>
          <w:p w14:paraId="367F4439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4B690F41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2520" w:type="dxa"/>
          </w:tcPr>
          <w:p w14:paraId="187B1492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</w:tr>
      <w:tr w:rsidR="0035759C" w:rsidRPr="001F723B" w14:paraId="2B8F6616" w14:textId="77777777" w:rsidTr="00C04B05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53D32" w14:textId="77777777" w:rsidR="0035759C" w:rsidRPr="001F723B" w:rsidRDefault="0035759C" w:rsidP="0033506B">
            <w:pPr>
              <w:pStyle w:val="Textkrper"/>
              <w:jc w:val="left"/>
              <w:rPr>
                <w:sz w:val="24"/>
                <w:szCs w:val="28"/>
              </w:rPr>
            </w:pPr>
          </w:p>
        </w:tc>
        <w:tc>
          <w:tcPr>
            <w:tcW w:w="1744" w:type="dxa"/>
            <w:vAlign w:val="center"/>
          </w:tcPr>
          <w:p w14:paraId="3B995B3D" w14:textId="77777777" w:rsidR="0035759C" w:rsidRPr="001F723B" w:rsidRDefault="0035759C" w:rsidP="0033506B">
            <w:pPr>
              <w:pStyle w:val="Textkrper"/>
              <w:jc w:val="left"/>
              <w:rPr>
                <w:sz w:val="24"/>
                <w:szCs w:val="28"/>
              </w:rPr>
            </w:pPr>
            <w:r w:rsidRPr="001F723B">
              <w:rPr>
                <w:sz w:val="24"/>
                <w:szCs w:val="28"/>
              </w:rPr>
              <w:t>Holzlager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1638" w14:textId="77777777" w:rsidR="0035759C" w:rsidRPr="001F723B" w:rsidRDefault="0035759C" w:rsidP="0033506B">
            <w:pPr>
              <w:pStyle w:val="Textkrper"/>
              <w:jc w:val="left"/>
              <w:rPr>
                <w:sz w:val="24"/>
                <w:szCs w:val="28"/>
              </w:rPr>
            </w:pPr>
          </w:p>
        </w:tc>
        <w:tc>
          <w:tcPr>
            <w:tcW w:w="1976" w:type="dxa"/>
            <w:tcBorders>
              <w:left w:val="single" w:sz="4" w:space="0" w:color="auto"/>
            </w:tcBorders>
          </w:tcPr>
          <w:p w14:paraId="1FB71AC4" w14:textId="77777777" w:rsidR="0035759C" w:rsidRPr="001F723B" w:rsidRDefault="009B3860" w:rsidP="0033506B">
            <w:pPr>
              <w:pStyle w:val="Textkrper"/>
              <w:jc w:val="left"/>
              <w:rPr>
                <w:sz w:val="24"/>
                <w:szCs w:val="28"/>
              </w:rPr>
            </w:pPr>
            <w:r w:rsidRPr="001F723B">
              <w:rPr>
                <w:sz w:val="24"/>
                <w:szCs w:val="28"/>
              </w:rPr>
              <w:t>Betonstahl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A26D" w14:textId="77777777" w:rsidR="0035759C" w:rsidRPr="001F723B" w:rsidRDefault="0035759C" w:rsidP="0033506B">
            <w:pPr>
              <w:pStyle w:val="Textkrper"/>
              <w:jc w:val="left"/>
              <w:rPr>
                <w:sz w:val="24"/>
                <w:szCs w:val="28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3786058B" w14:textId="77777777" w:rsidR="0035759C" w:rsidRPr="001F723B" w:rsidRDefault="00A21249" w:rsidP="0033506B">
            <w:pPr>
              <w:pStyle w:val="Textkrper"/>
              <w:jc w:val="left"/>
              <w:rPr>
                <w:sz w:val="24"/>
                <w:szCs w:val="28"/>
              </w:rPr>
            </w:pPr>
            <w:r w:rsidRPr="001F723B">
              <w:rPr>
                <w:sz w:val="24"/>
                <w:szCs w:val="28"/>
              </w:rPr>
              <w:t>WC</w:t>
            </w:r>
          </w:p>
        </w:tc>
      </w:tr>
      <w:tr w:rsidR="0035759C" w:rsidRPr="001F723B" w14:paraId="47F14078" w14:textId="77777777" w:rsidTr="00C04B05"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4C237F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1744" w:type="dxa"/>
            <w:vAlign w:val="center"/>
          </w:tcPr>
          <w:p w14:paraId="7EFAA03E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14:paraId="6FE253F2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1976" w:type="dxa"/>
          </w:tcPr>
          <w:p w14:paraId="58BB5AA2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444" w:type="dxa"/>
            <w:tcBorders>
              <w:top w:val="single" w:sz="4" w:space="0" w:color="auto"/>
            </w:tcBorders>
          </w:tcPr>
          <w:p w14:paraId="2690CC19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  <w:tc>
          <w:tcPr>
            <w:tcW w:w="2520" w:type="dxa"/>
          </w:tcPr>
          <w:p w14:paraId="1BF2AD5B" w14:textId="77777777" w:rsidR="0035759C" w:rsidRPr="001F723B" w:rsidRDefault="0035759C" w:rsidP="0033506B">
            <w:pPr>
              <w:pStyle w:val="Textkrper"/>
              <w:jc w:val="left"/>
              <w:rPr>
                <w:sz w:val="8"/>
                <w:szCs w:val="10"/>
              </w:rPr>
            </w:pPr>
          </w:p>
        </w:tc>
      </w:tr>
    </w:tbl>
    <w:p w14:paraId="0D430F38" w14:textId="77777777" w:rsidR="001F723B" w:rsidRDefault="001F723B" w:rsidP="001F723B">
      <w:pPr>
        <w:pStyle w:val="Listenabsatz"/>
        <w:spacing w:line="240" w:lineRule="exact"/>
        <w:ind w:left="0"/>
        <w:rPr>
          <w:b/>
          <w:sz w:val="18"/>
        </w:rPr>
      </w:pPr>
    </w:p>
    <w:p w14:paraId="60AB7FBA" w14:textId="77777777" w:rsidR="00162FDB" w:rsidRDefault="00162FDB" w:rsidP="001F723B">
      <w:pPr>
        <w:pStyle w:val="Listenabsatz"/>
        <w:spacing w:line="240" w:lineRule="exact"/>
        <w:ind w:left="0"/>
        <w:rPr>
          <w:b/>
          <w:sz w:val="18"/>
        </w:rPr>
      </w:pPr>
    </w:p>
    <w:p w14:paraId="2E4FFF1A" w14:textId="77777777" w:rsidR="009E4F08" w:rsidRPr="001F723B" w:rsidRDefault="009E4F08" w:rsidP="009E4F08">
      <w:pPr>
        <w:pStyle w:val="Marginalie"/>
        <w:framePr w:w="560" w:wrap="notBeside" w:x="10455" w:y="13"/>
        <w:rPr>
          <w:sz w:val="24"/>
          <w:szCs w:val="28"/>
        </w:rPr>
      </w:pPr>
      <w:r w:rsidRPr="001F723B">
        <w:rPr>
          <w:sz w:val="24"/>
          <w:szCs w:val="28"/>
        </w:rPr>
        <w:t>5‘</w:t>
      </w:r>
    </w:p>
    <w:p w14:paraId="4DFA5DF0" w14:textId="77777777" w:rsidR="00C03781" w:rsidRPr="001F723B" w:rsidRDefault="00D817D0" w:rsidP="001F723B">
      <w:pPr>
        <w:pStyle w:val="Listenabsatz"/>
        <w:spacing w:line="240" w:lineRule="exact"/>
        <w:ind w:left="0"/>
        <w:rPr>
          <w:b/>
          <w:sz w:val="18"/>
        </w:rPr>
      </w:pPr>
      <w:r w:rsidRPr="001F723B">
        <w:rPr>
          <w:b/>
          <w:noProof/>
          <w:sz w:val="24"/>
          <w:szCs w:val="28"/>
          <w:lang w:eastAsia="de-DE"/>
        </w:rPr>
        <w:drawing>
          <wp:anchor distT="0" distB="0" distL="114300" distR="114300" simplePos="0" relativeHeight="251640832" behindDoc="0" locked="0" layoutInCell="1" allowOverlap="1" wp14:anchorId="35DF78E4" wp14:editId="58669DC7">
            <wp:simplePos x="0" y="0"/>
            <wp:positionH relativeFrom="column">
              <wp:posOffset>5567680</wp:posOffset>
            </wp:positionH>
            <wp:positionV relativeFrom="paragraph">
              <wp:posOffset>5715</wp:posOffset>
            </wp:positionV>
            <wp:extent cx="314325" cy="314325"/>
            <wp:effectExtent l="0" t="0" r="9525" b="9525"/>
            <wp:wrapNone/>
            <wp:docPr id="2334" name="Grafik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23B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3056" behindDoc="0" locked="0" layoutInCell="0" allowOverlap="1" wp14:anchorId="449E2C47" wp14:editId="73BFCB88">
            <wp:simplePos x="0" y="0"/>
            <wp:positionH relativeFrom="rightMargin">
              <wp:posOffset>215265</wp:posOffset>
            </wp:positionH>
            <wp:positionV relativeFrom="paragraph">
              <wp:posOffset>-635</wp:posOffset>
            </wp:positionV>
            <wp:extent cx="658495" cy="323850"/>
            <wp:effectExtent l="0" t="0" r="8255" b="0"/>
            <wp:wrapNone/>
            <wp:docPr id="21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2A3B2" w14:textId="77777777" w:rsidR="00630D3E" w:rsidRPr="00DA550A" w:rsidRDefault="0089072D" w:rsidP="00DA550A">
      <w:pPr>
        <w:spacing w:line="240" w:lineRule="exact"/>
        <w:jc w:val="both"/>
        <w:rPr>
          <w:sz w:val="18"/>
        </w:rPr>
      </w:pPr>
      <w:r w:rsidRPr="00DA550A">
        <w:rPr>
          <w:sz w:val="24"/>
          <w:szCs w:val="28"/>
        </w:rPr>
        <w:t xml:space="preserve">Vergleichen Sie </w:t>
      </w:r>
      <w:r w:rsidR="00E672B2" w:rsidRPr="00DA550A">
        <w:rPr>
          <w:sz w:val="24"/>
          <w:szCs w:val="28"/>
        </w:rPr>
        <w:t xml:space="preserve">Ihre Lösung </w:t>
      </w:r>
      <w:r w:rsidRPr="00DA550A">
        <w:rPr>
          <w:sz w:val="24"/>
          <w:szCs w:val="28"/>
        </w:rPr>
        <w:t xml:space="preserve">mit </w:t>
      </w:r>
      <w:r w:rsidR="00554CFE" w:rsidRPr="00DA550A">
        <w:rPr>
          <w:sz w:val="24"/>
          <w:szCs w:val="28"/>
        </w:rPr>
        <w:t>einem Mitschüler</w:t>
      </w:r>
      <w:r w:rsidR="00E57EC4" w:rsidRPr="00DA550A">
        <w:rPr>
          <w:sz w:val="24"/>
          <w:szCs w:val="28"/>
        </w:rPr>
        <w:t xml:space="preserve"> </w:t>
      </w:r>
      <w:r w:rsidR="00B9462A" w:rsidRPr="00DA550A">
        <w:rPr>
          <w:sz w:val="24"/>
          <w:szCs w:val="28"/>
        </w:rPr>
        <w:t xml:space="preserve">oder einer </w:t>
      </w:r>
      <w:r w:rsidR="00E57EC4" w:rsidRPr="00DA550A">
        <w:rPr>
          <w:sz w:val="24"/>
          <w:szCs w:val="28"/>
        </w:rPr>
        <w:t>Mitschülerin</w:t>
      </w:r>
      <w:r w:rsidRPr="00DA550A">
        <w:rPr>
          <w:sz w:val="24"/>
          <w:szCs w:val="28"/>
        </w:rPr>
        <w:t xml:space="preserve">. </w:t>
      </w:r>
    </w:p>
    <w:p w14:paraId="2F7E9F88" w14:textId="77777777" w:rsidR="009E4F08" w:rsidRDefault="009E4F08" w:rsidP="00D817D0">
      <w:pPr>
        <w:spacing w:line="240" w:lineRule="exact"/>
        <w:rPr>
          <w:b/>
          <w:sz w:val="18"/>
        </w:rPr>
      </w:pPr>
    </w:p>
    <w:p w14:paraId="27BB0344" w14:textId="77777777" w:rsidR="009E4F08" w:rsidRDefault="009E4F08" w:rsidP="00D817D0">
      <w:pPr>
        <w:spacing w:line="240" w:lineRule="exact"/>
        <w:rPr>
          <w:b/>
          <w:sz w:val="18"/>
        </w:rPr>
      </w:pPr>
    </w:p>
    <w:p w14:paraId="4C791FE5" w14:textId="77777777" w:rsidR="00D817D0" w:rsidRPr="00D817D0" w:rsidRDefault="00D817D0" w:rsidP="00D817D0">
      <w:pPr>
        <w:spacing w:line="240" w:lineRule="exact"/>
        <w:rPr>
          <w:b/>
          <w:sz w:val="18"/>
        </w:rPr>
      </w:pPr>
      <w:r>
        <w:rPr>
          <w:b/>
          <w:sz w:val="18"/>
        </w:rPr>
        <w:br w:type="page"/>
      </w:r>
    </w:p>
    <w:p w14:paraId="5DC96603" w14:textId="647F6791" w:rsidR="00630D3E" w:rsidRPr="00140DF0" w:rsidRDefault="002740C7" w:rsidP="00C03781">
      <w:pPr>
        <w:spacing w:line="276" w:lineRule="auto"/>
        <w:rPr>
          <w:b/>
          <w:sz w:val="24"/>
          <w:szCs w:val="28"/>
        </w:rPr>
      </w:pPr>
      <w:r>
        <w:rPr>
          <w:b/>
          <w:sz w:val="24"/>
          <w:szCs w:val="28"/>
        </w:rPr>
        <w:lastRenderedPageBreak/>
        <w:t>Wortliste —</w:t>
      </w:r>
      <w:r w:rsidR="00630D3E" w:rsidRPr="00140DF0">
        <w:rPr>
          <w:b/>
          <w:sz w:val="24"/>
          <w:szCs w:val="28"/>
        </w:rPr>
        <w:t xml:space="preserve"> Elemente einer Baustelle</w:t>
      </w:r>
      <w:r w:rsidR="009363CA" w:rsidRPr="00140DF0">
        <w:rPr>
          <w:b/>
          <w:sz w:val="24"/>
          <w:szCs w:val="28"/>
        </w:rPr>
        <w:t>n</w:t>
      </w:r>
      <w:r w:rsidR="00630D3E" w:rsidRPr="00140DF0">
        <w:rPr>
          <w:b/>
          <w:sz w:val="24"/>
          <w:szCs w:val="28"/>
        </w:rPr>
        <w:t>einrichtung</w:t>
      </w:r>
    </w:p>
    <w:p w14:paraId="125B686B" w14:textId="58AE8426" w:rsidR="00531218" w:rsidRDefault="00630D3E" w:rsidP="00D817D0">
      <w:pPr>
        <w:spacing w:line="276" w:lineRule="auto"/>
        <w:jc w:val="both"/>
        <w:rPr>
          <w:sz w:val="24"/>
          <w:szCs w:val="28"/>
        </w:rPr>
      </w:pPr>
      <w:r w:rsidRPr="001F723B">
        <w:rPr>
          <w:sz w:val="24"/>
          <w:szCs w:val="28"/>
        </w:rPr>
        <w:t xml:space="preserve">Die Baustelleneinrichtung ändert sich mit jedem Baufortschritt. Sie sehen hier </w:t>
      </w:r>
      <w:r w:rsidR="00B3570B">
        <w:rPr>
          <w:sz w:val="24"/>
          <w:szCs w:val="28"/>
        </w:rPr>
        <w:t>Teile der</w:t>
      </w:r>
      <w:r w:rsidR="00531218" w:rsidRPr="001F723B">
        <w:rPr>
          <w:sz w:val="24"/>
          <w:szCs w:val="28"/>
        </w:rPr>
        <w:t xml:space="preserve"> </w:t>
      </w:r>
      <w:r w:rsidRPr="001F723B">
        <w:rPr>
          <w:sz w:val="24"/>
          <w:szCs w:val="28"/>
        </w:rPr>
        <w:t>Baustelleneinrichtung</w:t>
      </w:r>
      <w:r w:rsidR="00B3570B">
        <w:rPr>
          <w:sz w:val="24"/>
          <w:szCs w:val="28"/>
        </w:rPr>
        <w:t>.</w:t>
      </w:r>
    </w:p>
    <w:p w14:paraId="7CD256BE" w14:textId="77777777" w:rsidR="00176160" w:rsidRPr="001F723B" w:rsidRDefault="00176160" w:rsidP="00176160">
      <w:pPr>
        <w:pStyle w:val="Marginalie"/>
        <w:framePr w:w="560" w:wrap="notBeside" w:x="10345" w:y="163"/>
        <w:rPr>
          <w:sz w:val="24"/>
          <w:szCs w:val="24"/>
        </w:rPr>
      </w:pPr>
      <w:r w:rsidRPr="001F723B">
        <w:rPr>
          <w:sz w:val="24"/>
          <w:szCs w:val="24"/>
        </w:rPr>
        <w:t>15‘</w:t>
      </w:r>
    </w:p>
    <w:p w14:paraId="2C56BB6C" w14:textId="4206219A" w:rsidR="001F723B" w:rsidRDefault="00176160" w:rsidP="00D817D0">
      <w:pPr>
        <w:spacing w:line="240" w:lineRule="exact"/>
        <w:jc w:val="both"/>
        <w:rPr>
          <w:sz w:val="24"/>
          <w:szCs w:val="28"/>
        </w:rPr>
      </w:pPr>
      <w:r w:rsidRPr="001F723B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569664" behindDoc="0" locked="0" layoutInCell="1" allowOverlap="1" wp14:anchorId="6A04CC3A" wp14:editId="1FF0245B">
            <wp:simplePos x="0" y="0"/>
            <wp:positionH relativeFrom="column">
              <wp:posOffset>5470154</wp:posOffset>
            </wp:positionH>
            <wp:positionV relativeFrom="paragraph">
              <wp:posOffset>127635</wp:posOffset>
            </wp:positionV>
            <wp:extent cx="314325" cy="314325"/>
            <wp:effectExtent l="0" t="0" r="9525" b="9525"/>
            <wp:wrapNone/>
            <wp:docPr id="2337" name="Grafik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571712" behindDoc="0" locked="0" layoutInCell="1" allowOverlap="1" wp14:anchorId="262064CC" wp14:editId="5AAF8BF3">
            <wp:simplePos x="0" y="0"/>
            <wp:positionH relativeFrom="column">
              <wp:posOffset>5119741</wp:posOffset>
            </wp:positionH>
            <wp:positionV relativeFrom="paragraph">
              <wp:posOffset>119380</wp:posOffset>
            </wp:positionV>
            <wp:extent cx="314325" cy="314325"/>
            <wp:effectExtent l="0" t="0" r="9525" b="9525"/>
            <wp:wrapNone/>
            <wp:docPr id="1520" name="Grafik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0F694" w14:textId="77777777" w:rsidR="0023737C" w:rsidRDefault="0023737C" w:rsidP="0023737C">
      <w:pPr>
        <w:pStyle w:val="Marginaliegrau"/>
        <w:framePr w:wrap="around" w:x="8693" w:y="552"/>
        <w:rPr>
          <w:szCs w:val="28"/>
        </w:rPr>
      </w:pPr>
      <w:r>
        <w:t>Falls Sie weitere Hilfe benötigen, fragen Sie Ihren Lehrer oder Ihre Lehrerin.</w:t>
      </w:r>
    </w:p>
    <w:p w14:paraId="20E0452A" w14:textId="434A0AB7" w:rsidR="00630D3E" w:rsidRPr="00DA550A" w:rsidRDefault="00E14BB5" w:rsidP="00080A2E">
      <w:pPr>
        <w:pStyle w:val="Listenabsatz"/>
        <w:numPr>
          <w:ilvl w:val="0"/>
          <w:numId w:val="20"/>
        </w:numPr>
        <w:spacing w:line="240" w:lineRule="exact"/>
        <w:jc w:val="both"/>
        <w:rPr>
          <w:sz w:val="24"/>
          <w:szCs w:val="24"/>
        </w:rPr>
      </w:pPr>
      <w:r w:rsidRPr="00DA550A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566592" behindDoc="0" locked="0" layoutInCell="0" allowOverlap="1" wp14:anchorId="5E1C217A" wp14:editId="1B98E1C4">
            <wp:simplePos x="0" y="0"/>
            <wp:positionH relativeFrom="rightMargin">
              <wp:posOffset>104140</wp:posOffset>
            </wp:positionH>
            <wp:positionV relativeFrom="paragraph">
              <wp:posOffset>-31115</wp:posOffset>
            </wp:positionV>
            <wp:extent cx="302260" cy="323850"/>
            <wp:effectExtent l="0" t="0" r="2540" b="0"/>
            <wp:wrapNone/>
            <wp:docPr id="49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D3E" w:rsidRPr="00DA550A">
        <w:rPr>
          <w:sz w:val="24"/>
          <w:szCs w:val="24"/>
        </w:rPr>
        <w:t xml:space="preserve">Ordnen Sie den Ziffern </w:t>
      </w:r>
      <w:r w:rsidR="00B3570B">
        <w:rPr>
          <w:sz w:val="24"/>
          <w:szCs w:val="24"/>
        </w:rPr>
        <w:t>in</w:t>
      </w:r>
      <w:r w:rsidR="00630D3E" w:rsidRPr="00DA550A">
        <w:rPr>
          <w:sz w:val="24"/>
          <w:szCs w:val="24"/>
        </w:rPr>
        <w:t xml:space="preserve"> </w:t>
      </w:r>
      <w:r w:rsidR="00B3570B">
        <w:rPr>
          <w:sz w:val="24"/>
          <w:szCs w:val="24"/>
        </w:rPr>
        <w:t xml:space="preserve">den </w:t>
      </w:r>
      <w:r w:rsidR="00630D3E" w:rsidRPr="00DA550A">
        <w:rPr>
          <w:sz w:val="24"/>
          <w:szCs w:val="24"/>
        </w:rPr>
        <w:t>Bild</w:t>
      </w:r>
      <w:r w:rsidR="00B3570B">
        <w:rPr>
          <w:sz w:val="24"/>
          <w:szCs w:val="24"/>
        </w:rPr>
        <w:t>ern</w:t>
      </w:r>
      <w:r w:rsidR="00630D3E" w:rsidRPr="00DA550A">
        <w:rPr>
          <w:sz w:val="24"/>
          <w:szCs w:val="24"/>
        </w:rPr>
        <w:t xml:space="preserve"> die korrekten Begriffe aus der Wortliste (unten) zu.</w:t>
      </w:r>
      <w:r w:rsidR="00080A2E" w:rsidRPr="00DA550A">
        <w:rPr>
          <w:sz w:val="24"/>
          <w:szCs w:val="24"/>
        </w:rPr>
        <w:t xml:space="preserve"> Falls Sie Wörter nicht verstehen, schauen Sie auf dem </w:t>
      </w:r>
      <w:r w:rsidR="00176160" w:rsidRPr="00DA550A">
        <w:rPr>
          <w:sz w:val="24"/>
          <w:szCs w:val="24"/>
        </w:rPr>
        <w:t>Einlageblatt „</w:t>
      </w:r>
      <w:r w:rsidR="0023737C" w:rsidRPr="00DA550A">
        <w:rPr>
          <w:b/>
          <w:sz w:val="24"/>
          <w:szCs w:val="24"/>
        </w:rPr>
        <w:t>Vokabelliste</w:t>
      </w:r>
      <w:r w:rsidR="00176160" w:rsidRPr="00DA550A">
        <w:rPr>
          <w:sz w:val="24"/>
          <w:szCs w:val="24"/>
        </w:rPr>
        <w:t>“</w:t>
      </w:r>
      <w:r w:rsidR="00DF411F" w:rsidRPr="00DA550A">
        <w:rPr>
          <w:sz w:val="24"/>
          <w:szCs w:val="24"/>
        </w:rPr>
        <w:t xml:space="preserve"> </w:t>
      </w:r>
      <w:r w:rsidR="001859E9" w:rsidRPr="00DA550A">
        <w:rPr>
          <w:sz w:val="24"/>
          <w:szCs w:val="24"/>
        </w:rPr>
        <w:t xml:space="preserve">nach </w:t>
      </w:r>
      <w:r w:rsidR="00DF411F" w:rsidRPr="00DA550A">
        <w:rPr>
          <w:sz w:val="24"/>
          <w:szCs w:val="24"/>
        </w:rPr>
        <w:t>oder fra</w:t>
      </w:r>
      <w:r w:rsidR="005E7F42" w:rsidRPr="00DA550A">
        <w:rPr>
          <w:sz w:val="24"/>
          <w:szCs w:val="24"/>
        </w:rPr>
        <w:t>ge</w:t>
      </w:r>
      <w:r w:rsidR="00DF411F" w:rsidRPr="00DA550A">
        <w:rPr>
          <w:sz w:val="24"/>
          <w:szCs w:val="24"/>
        </w:rPr>
        <w:t>n</w:t>
      </w:r>
      <w:r w:rsidR="005E7F42" w:rsidRPr="00DA550A">
        <w:rPr>
          <w:sz w:val="24"/>
          <w:szCs w:val="24"/>
        </w:rPr>
        <w:t xml:space="preserve"> Sie einen Mitschüler oder eine Mitschülerin</w:t>
      </w:r>
      <w:r w:rsidR="00080A2E" w:rsidRPr="00DA550A">
        <w:rPr>
          <w:sz w:val="24"/>
          <w:szCs w:val="24"/>
        </w:rPr>
        <w:t>.</w:t>
      </w:r>
    </w:p>
    <w:p w14:paraId="56CA14FA" w14:textId="7F746CEC" w:rsidR="0089072D" w:rsidRPr="001F723B" w:rsidRDefault="00730234" w:rsidP="00630D3E">
      <w:pPr>
        <w:spacing w:line="276" w:lineRule="auto"/>
        <w:ind w:left="42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083A2EE" wp14:editId="39AEAECF">
                <wp:simplePos x="0" y="0"/>
                <wp:positionH relativeFrom="column">
                  <wp:posOffset>55321</wp:posOffset>
                </wp:positionH>
                <wp:positionV relativeFrom="paragraph">
                  <wp:posOffset>97866</wp:posOffset>
                </wp:positionV>
                <wp:extent cx="4448251" cy="4138958"/>
                <wp:effectExtent l="0" t="0" r="9525" b="13970"/>
                <wp:wrapNone/>
                <wp:docPr id="1871" name="Gruppieren 1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251" cy="4138958"/>
                          <a:chOff x="0" y="0"/>
                          <a:chExt cx="4448251" cy="4138958"/>
                        </a:xfrm>
                      </wpg:grpSpPr>
                      <pic:pic xmlns:pic="http://schemas.openxmlformats.org/drawingml/2006/picture">
                        <pic:nvPicPr>
                          <pic:cNvPr id="1856" name="Grafik 185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00" t="16853" b="21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99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57" name="Grafik 1857" descr="Bau, Baustelle, Bauen, Bauarbeiten, Hausbau, Gebäud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23" r="67696"/>
                          <a:stretch/>
                        </pic:blipFill>
                        <pic:spPr bwMode="auto">
                          <a:xfrm>
                            <a:off x="1499616" y="95098"/>
                            <a:ext cx="78994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9" name="Grafik 1859" descr="Mobile Toilettenkabine, Toilette, Dixi Klo, Wc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3" r="32488"/>
                          <a:stretch/>
                        </pic:blipFill>
                        <pic:spPr bwMode="auto">
                          <a:xfrm>
                            <a:off x="3196743" y="431597"/>
                            <a:ext cx="98171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Grafik 32" descr="Stuttgart, Baustelle, Container, Gebäude, Architekt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42" r="3719" b="19157"/>
                          <a:stretch/>
                        </pic:blipFill>
                        <pic:spPr bwMode="auto">
                          <a:xfrm>
                            <a:off x="0" y="1089965"/>
                            <a:ext cx="327787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Grafik 35" descr="Eisengitter, Gitter, Matte, Stahlgitter, Stah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851" y="2889504"/>
                            <a:ext cx="129540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Grafik 36" descr="Hochhaus, Baustelle, Bau, Gebäude, Bauarbeiten, Hausbau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50669"/>
                            <a:ext cx="3152140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0" name="Textfeld 1860"/>
                        <wps:cNvSpPr txBox="1"/>
                        <wps:spPr>
                          <a:xfrm>
                            <a:off x="1697127" y="2370125"/>
                            <a:ext cx="211378" cy="2193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C73AA56" w14:textId="2FE00652" w:rsidR="00D41C31" w:rsidRDefault="00D41C31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Textfeld 1861"/>
                        <wps:cNvSpPr txBox="1"/>
                        <wps:spPr>
                          <a:xfrm>
                            <a:off x="226771" y="2896819"/>
                            <a:ext cx="199335" cy="2252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4040257" w14:textId="4CDB11E9" w:rsidR="00D41C31" w:rsidRDefault="00D41C31" w:rsidP="00D41C31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Textfeld 1864"/>
                        <wps:cNvSpPr txBox="1"/>
                        <wps:spPr>
                          <a:xfrm>
                            <a:off x="585216" y="3906317"/>
                            <a:ext cx="192036" cy="2326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487E4AD" w14:textId="32AC8E1D" w:rsidR="00D41C31" w:rsidRDefault="00D41C31" w:rsidP="00D41C31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Textfeld 1865"/>
                        <wps:cNvSpPr txBox="1"/>
                        <wps:spPr>
                          <a:xfrm>
                            <a:off x="797357" y="3174797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0D4C408" w14:textId="282A9016" w:rsidR="00D41C31" w:rsidRDefault="00D41C31" w:rsidP="00D41C3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Textfeld 1866"/>
                        <wps:cNvSpPr txBox="1"/>
                        <wps:spPr>
                          <a:xfrm>
                            <a:off x="4133088" y="3408883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62BF9C7" w14:textId="7F57CCFB" w:rsidR="00D41C31" w:rsidRDefault="00D41C31" w:rsidP="00D41C31"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" name="Textfeld 1867"/>
                        <wps:cNvSpPr txBox="1"/>
                        <wps:spPr>
                          <a:xfrm>
                            <a:off x="3679546" y="1426464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65FBA0F" w14:textId="3677E220" w:rsidR="00D41C31" w:rsidRDefault="00D41C31" w:rsidP="00D41C31"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Textfeld 1868"/>
                        <wps:cNvSpPr txBox="1"/>
                        <wps:spPr>
                          <a:xfrm>
                            <a:off x="1499616" y="95098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2AA431" w14:textId="194D1001" w:rsidR="00D41C31" w:rsidRDefault="00730234" w:rsidP="00D41C31">
                              <w: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Textfeld 1869"/>
                        <wps:cNvSpPr txBox="1"/>
                        <wps:spPr>
                          <a:xfrm>
                            <a:off x="0" y="0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6EEDC9" w14:textId="6F9019AF" w:rsidR="00D41C31" w:rsidRDefault="00D41C31" w:rsidP="00D41C31"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Textfeld 1870"/>
                        <wps:cNvSpPr txBox="1"/>
                        <wps:spPr>
                          <a:xfrm>
                            <a:off x="358445" y="1426464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364B7C" w14:textId="7D57DC3E" w:rsidR="00D41C31" w:rsidRDefault="00D41C31" w:rsidP="00D41C31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3A2EE" id="Gruppieren 1871" o:spid="_x0000_s1026" style="position:absolute;left:0;text-align:left;margin-left:4.35pt;margin-top:7.7pt;width:350.25pt;height:325.9pt;z-index:251764736" coordsize="44482,41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856" o:spid="_x0000_s1027" type="#_x0000_t75" style="position:absolute;width:11626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">
                  <v:imagedata r:id="rId20" o:title="" croptop="11045f" cropbottom="13991f" cropleft="33751f"/>
                </v:shape>
                <v:shape id="Grafik 1857" o:spid="_x0000_s1028" type="#_x0000_t75" alt="Bau, Baustelle, Bauen, Bauarbeiten, Hausbau, Gebäude" style="position:absolute;left:14996;top:950;width:7899;height: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">
                  <v:imagedata r:id="rId21" o:title="Bau, Baustelle, Bauen, Bauarbeiten, Hausbau, Gebäude" croptop="31734f" cropright="44365f"/>
                </v:shape>
                <v:shape id="Grafik 1859" o:spid="_x0000_s1029" type="#_x0000_t75" alt="Mobile Toilettenkabine, Toilette, Dixi Klo, Wc" style="position:absolute;left:31967;top:4315;width:9817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">
                  <v:imagedata r:id="rId22" o:title="Mobile Toilettenkabine, Toilette, Dixi Klo, Wc" cropleft="16799f" cropright="21291f"/>
                </v:shape>
                <v:shape id="Grafik 32" o:spid="_x0000_s1030" type="#_x0000_t75" alt="Stuttgart, Baustelle, Container, Gebäude, Architektur" style="position:absolute;top:10899;width:32778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">
                  <v:imagedata r:id="rId23" o:title="Stuttgart, Baustelle, Container, Gebäude, Architektur" croptop="24669f" cropbottom="12555f" cropright="2437f"/>
                </v:shape>
                <v:shape id="Grafik 35" o:spid="_x0000_s1031" type="#_x0000_t75" alt="Eisengitter, Gitter, Matte, Stahlgitter, Stahl" style="position:absolute;left:31528;top:28895;width:12954;height:8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">
                  <v:imagedata r:id="rId24" o:title="Eisengitter, Gitter, Matte, Stahlgitter, Stahl"/>
                </v:shape>
                <v:shape id="Grafik 36" o:spid="_x0000_s1032" type="#_x0000_t75" alt="Hochhaus, Baustelle, Bau, Gebäude, Bauarbeiten, Hausbau" style="position:absolute;top:21506;width:31521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">
                  <v:imagedata r:id="rId25" o:title="Hochhaus, Baustelle, Bau, Gebäude, Bauarbeiten, Hausbau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860" o:spid="_x0000_s1033" type="#_x0000_t202" style="position:absolute;left:16971;top:23701;width:2114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" fillcolor="white [3201]" strokeweight=".5pt">
                  <v:textbox>
                    <w:txbxContent>
                      <w:p w14:paraId="1C73AA56" w14:textId="2FE00652" w:rsidR="00D41C31" w:rsidRDefault="00D41C31">
                        <w:r>
                          <w:t>1</w:t>
                        </w:r>
                      </w:p>
                    </w:txbxContent>
                  </v:textbox>
                </v:shape>
                <v:shape id="Textfeld 1861" o:spid="_x0000_s1034" type="#_x0000_t202" style="position:absolute;left:2267;top:28968;width:1994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" fillcolor="white [3201]" strokeweight=".5pt">
                  <v:textbox>
                    <w:txbxContent>
                      <w:p w14:paraId="34040257" w14:textId="4CDB11E9" w:rsidR="00D41C31" w:rsidRDefault="00D41C31" w:rsidP="00D41C31">
                        <w:r>
                          <w:t>2</w:t>
                        </w:r>
                      </w:p>
                    </w:txbxContent>
                  </v:textbox>
                </v:shape>
                <v:shape id="Textfeld 1864" o:spid="_x0000_s1035" type="#_x0000_t202" style="position:absolute;left:5852;top:39063;width:1920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" fillcolor="white [3201]" strokeweight=".5pt">
                  <v:textbox>
                    <w:txbxContent>
                      <w:p w14:paraId="4487E4AD" w14:textId="32AC8E1D" w:rsidR="00D41C31" w:rsidRDefault="00D41C31" w:rsidP="00D41C31">
                        <w:r>
                          <w:t>3</w:t>
                        </w:r>
                      </w:p>
                    </w:txbxContent>
                  </v:textbox>
                </v:shape>
                <v:shape id="Textfeld 1865" o:spid="_x0000_s1036" type="#_x0000_t202" style="position:absolute;left:7973;top:31747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" fillcolor="white [3201]" strokeweight=".5pt">
                  <v:textbox>
                    <w:txbxContent>
                      <w:p w14:paraId="20D4C408" w14:textId="282A9016" w:rsidR="00D41C31" w:rsidRDefault="00D41C31" w:rsidP="00D41C31">
                        <w:r>
                          <w:t>4</w:t>
                        </w:r>
                      </w:p>
                    </w:txbxContent>
                  </v:textbox>
                </v:shape>
                <v:shape id="Textfeld 1866" o:spid="_x0000_s1037" type="#_x0000_t202" style="position:absolute;left:41330;top:34088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" fillcolor="white [3201]" strokeweight=".5pt">
                  <v:textbox>
                    <w:txbxContent>
                      <w:p w14:paraId="362BF9C7" w14:textId="7F57CCFB" w:rsidR="00D41C31" w:rsidRDefault="00D41C31" w:rsidP="00D41C31">
                        <w:r>
                          <w:t>6</w:t>
                        </w:r>
                      </w:p>
                    </w:txbxContent>
                  </v:textbox>
                </v:shape>
                <v:shape id="Textfeld 1867" o:spid="_x0000_s1038" type="#_x0000_t202" style="position:absolute;left:36795;top:14264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" fillcolor="white [3201]" strokeweight=".5pt">
                  <v:textbox>
                    <w:txbxContent>
                      <w:p w14:paraId="665FBA0F" w14:textId="3677E220" w:rsidR="00D41C31" w:rsidRDefault="00D41C31" w:rsidP="00D41C31">
                        <w:r>
                          <w:t>5</w:t>
                        </w:r>
                      </w:p>
                    </w:txbxContent>
                  </v:textbox>
                </v:shape>
                <v:shape id="Textfeld 1868" o:spid="_x0000_s1039" type="#_x0000_t202" style="position:absolute;left:14996;top:950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" fillcolor="white [3201]" strokeweight=".5pt">
                  <v:textbox>
                    <w:txbxContent>
                      <w:p w14:paraId="302AA431" w14:textId="194D1001" w:rsidR="00D41C31" w:rsidRDefault="00730234" w:rsidP="00D41C31">
                        <w:r>
                          <w:t>8</w:t>
                        </w:r>
                      </w:p>
                    </w:txbxContent>
                  </v:textbox>
                </v:shape>
                <v:shape id="Textfeld 1869" o:spid="_x0000_s1040" type="#_x0000_t202" style="position:absolute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" fillcolor="white [3201]" strokeweight=".5pt">
                  <v:textbox>
                    <w:txbxContent>
                      <w:p w14:paraId="3F6EEDC9" w14:textId="6F9019AF" w:rsidR="00D41C31" w:rsidRDefault="00D41C31" w:rsidP="00D41C31">
                        <w:r>
                          <w:t>7</w:t>
                        </w:r>
                      </w:p>
                    </w:txbxContent>
                  </v:textbox>
                </v:shape>
                <v:shape id="Textfeld 1870" o:spid="_x0000_s1041" type="#_x0000_t202" style="position:absolute;left:3584;top:14264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" fillcolor="white [3201]" strokeweight=".5pt">
                  <v:textbox>
                    <w:txbxContent>
                      <w:p w14:paraId="06364B7C" w14:textId="7D57DC3E" w:rsidR="00D41C31" w:rsidRDefault="00D41C31" w:rsidP="00D41C31">
                        <w: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9DA7D5" w14:textId="2B8EF311" w:rsidR="00530C8A" w:rsidRDefault="00530C8A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5638FE4F" w14:textId="0A92196A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711EEF01" w14:textId="63626995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580586FB" w14:textId="17383541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25BE386E" w14:textId="63F8A2F6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25606E78" w14:textId="776CABCD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24B5D4AE" w14:textId="2C3FC4EE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7821BA00" w14:textId="33DF3315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59FCB942" w14:textId="5A10A91B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192B0350" w14:textId="66CDB6A4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5D69B3FC" w14:textId="2415F2C8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717AB2E5" w14:textId="41818A9D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7EEF7967" w14:textId="1EC96A49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68AD2C55" w14:textId="3C0A3C7B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2280D117" w14:textId="67781C9C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75C2A981" w14:textId="1D8496E3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06330E10" w14:textId="64771FFD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2D37ACC2" w14:textId="4D5331D6" w:rsidR="00B3570B" w:rsidRDefault="00B3570B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49A3EB36" w14:textId="29783443" w:rsidR="00D41C31" w:rsidRDefault="00D41C31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38E907B8" w14:textId="1B7F67A8" w:rsidR="00D41C31" w:rsidRDefault="00D41C31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6AB229BC" w14:textId="05CAC1CB" w:rsidR="00D41C31" w:rsidRDefault="00D41C31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7A20548A" w14:textId="26DECDEF" w:rsidR="00D41C31" w:rsidRDefault="00D41C31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6433B78A" w14:textId="0EF8695E" w:rsidR="00D41C31" w:rsidRDefault="00D41C31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591942D6" w14:textId="7B31F89F" w:rsidR="00D41C31" w:rsidRDefault="00D41C31" w:rsidP="005636BE">
      <w:pPr>
        <w:spacing w:line="240" w:lineRule="exact"/>
        <w:ind w:left="360"/>
        <w:rPr>
          <w:noProof/>
          <w:sz w:val="24"/>
          <w:szCs w:val="24"/>
          <w:lang w:eastAsia="de-DE"/>
        </w:rPr>
      </w:pPr>
    </w:p>
    <w:p w14:paraId="1CE62CF3" w14:textId="0959AF0A" w:rsidR="00B3570B" w:rsidRDefault="00B3570B" w:rsidP="005636BE">
      <w:pPr>
        <w:spacing w:line="240" w:lineRule="exact"/>
        <w:ind w:left="360"/>
        <w:rPr>
          <w:b/>
          <w:sz w:val="24"/>
          <w:szCs w:val="24"/>
        </w:rPr>
      </w:pPr>
    </w:p>
    <w:p w14:paraId="765C66EF" w14:textId="6FD76ED0" w:rsidR="00D41C31" w:rsidRDefault="00D41C31" w:rsidP="005636BE">
      <w:pPr>
        <w:spacing w:line="240" w:lineRule="exact"/>
        <w:ind w:left="360"/>
        <w:rPr>
          <w:b/>
          <w:sz w:val="24"/>
          <w:szCs w:val="24"/>
        </w:rPr>
      </w:pPr>
    </w:p>
    <w:p w14:paraId="782E9DF1" w14:textId="55976804" w:rsidR="00D41C31" w:rsidRDefault="00D41C31" w:rsidP="005636BE">
      <w:pPr>
        <w:spacing w:line="240" w:lineRule="exact"/>
        <w:ind w:left="360"/>
        <w:rPr>
          <w:b/>
          <w:sz w:val="24"/>
          <w:szCs w:val="24"/>
        </w:rPr>
      </w:pPr>
    </w:p>
    <w:p w14:paraId="3058A5DC" w14:textId="2B2967C7" w:rsidR="00D41C31" w:rsidRPr="001F723B" w:rsidRDefault="00D41C31" w:rsidP="005636BE">
      <w:pPr>
        <w:spacing w:line="240" w:lineRule="exact"/>
        <w:ind w:left="360"/>
        <w:rPr>
          <w:b/>
          <w:sz w:val="24"/>
          <w:szCs w:val="24"/>
        </w:rPr>
      </w:pPr>
    </w:p>
    <w:p w14:paraId="133C5878" w14:textId="0962F0FD" w:rsidR="000647FC" w:rsidRPr="001F723B" w:rsidRDefault="000647FC" w:rsidP="007765B6">
      <w:pPr>
        <w:spacing w:line="240" w:lineRule="exact"/>
        <w:ind w:left="708"/>
        <w:rPr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"/>
        <w:gridCol w:w="665"/>
        <w:gridCol w:w="5257"/>
      </w:tblGrid>
      <w:tr w:rsidR="00D41C31" w:rsidRPr="00D41C31" w14:paraId="53A7C472" w14:textId="77777777" w:rsidTr="00554CFE">
        <w:trPr>
          <w:trHeight w:val="417"/>
        </w:trPr>
        <w:tc>
          <w:tcPr>
            <w:tcW w:w="656" w:type="dxa"/>
          </w:tcPr>
          <w:p w14:paraId="0D1AAF04" w14:textId="77777777" w:rsidR="0082703C" w:rsidRPr="001F723B" w:rsidRDefault="0082703C" w:rsidP="009A03A8">
            <w:pPr>
              <w:pStyle w:val="Listenabsatz"/>
              <w:numPr>
                <w:ilvl w:val="0"/>
                <w:numId w:val="21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53B8E180" w14:textId="77777777" w:rsidR="0082703C" w:rsidRPr="001F723B" w:rsidRDefault="0082703C" w:rsidP="00A6421B">
            <w:pPr>
              <w:spacing w:line="240" w:lineRule="exact"/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(    )</w:t>
            </w:r>
          </w:p>
        </w:tc>
        <w:tc>
          <w:tcPr>
            <w:tcW w:w="5257" w:type="dxa"/>
          </w:tcPr>
          <w:p w14:paraId="76AFDC6A" w14:textId="10FF74EA" w:rsidR="0082703C" w:rsidRPr="001F723B" w:rsidRDefault="00C03781" w:rsidP="00C03781">
            <w:pPr>
              <w:spacing w:line="240" w:lineRule="exact"/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das</w:t>
            </w:r>
            <w:r w:rsidR="0082703C" w:rsidRPr="001F723B">
              <w:rPr>
                <w:sz w:val="24"/>
                <w:szCs w:val="24"/>
              </w:rPr>
              <w:t xml:space="preserve"> Baubüro</w:t>
            </w:r>
          </w:p>
        </w:tc>
      </w:tr>
      <w:tr w:rsidR="0082703C" w:rsidRPr="001F723B" w14:paraId="2CC4AA23" w14:textId="77777777" w:rsidTr="000A1FBB">
        <w:trPr>
          <w:trHeight w:val="446"/>
        </w:trPr>
        <w:tc>
          <w:tcPr>
            <w:tcW w:w="656" w:type="dxa"/>
          </w:tcPr>
          <w:p w14:paraId="66281FA8" w14:textId="77777777" w:rsidR="0082703C" w:rsidRPr="001F723B" w:rsidRDefault="0082703C" w:rsidP="009A03A8">
            <w:pPr>
              <w:pStyle w:val="Listenabsatz"/>
              <w:numPr>
                <w:ilvl w:val="0"/>
                <w:numId w:val="21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2C534C7F" w14:textId="77777777" w:rsidR="0082703C" w:rsidRPr="001F723B" w:rsidRDefault="0082703C" w:rsidP="00A6421B">
            <w:pPr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(    )</w:t>
            </w:r>
          </w:p>
        </w:tc>
        <w:tc>
          <w:tcPr>
            <w:tcW w:w="5257" w:type="dxa"/>
          </w:tcPr>
          <w:p w14:paraId="12AA5D29" w14:textId="5CEAF3FA" w:rsidR="0082703C" w:rsidRPr="001F723B" w:rsidRDefault="00C03781" w:rsidP="00C03781">
            <w:pPr>
              <w:spacing w:line="240" w:lineRule="exact"/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da</w:t>
            </w:r>
            <w:r w:rsidR="0082703C" w:rsidRPr="001F723B">
              <w:rPr>
                <w:sz w:val="24"/>
                <w:szCs w:val="24"/>
              </w:rPr>
              <w:t>s Holzlager</w:t>
            </w:r>
          </w:p>
        </w:tc>
      </w:tr>
      <w:tr w:rsidR="0082703C" w:rsidRPr="001F723B" w14:paraId="14ABB46F" w14:textId="77777777" w:rsidTr="000A1FBB">
        <w:trPr>
          <w:trHeight w:val="446"/>
        </w:trPr>
        <w:tc>
          <w:tcPr>
            <w:tcW w:w="656" w:type="dxa"/>
          </w:tcPr>
          <w:p w14:paraId="0FBFDC0E" w14:textId="77777777" w:rsidR="0082703C" w:rsidRPr="001F723B" w:rsidRDefault="0082703C" w:rsidP="009A03A8">
            <w:pPr>
              <w:pStyle w:val="Listenabsatz"/>
              <w:numPr>
                <w:ilvl w:val="0"/>
                <w:numId w:val="21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4E69C8AC" w14:textId="77777777" w:rsidR="0082703C" w:rsidRPr="001F723B" w:rsidRDefault="0082703C" w:rsidP="00A6421B">
            <w:pPr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(    )</w:t>
            </w:r>
          </w:p>
        </w:tc>
        <w:tc>
          <w:tcPr>
            <w:tcW w:w="5257" w:type="dxa"/>
          </w:tcPr>
          <w:p w14:paraId="4B44422E" w14:textId="7016953C" w:rsidR="0082703C" w:rsidRPr="001F723B" w:rsidRDefault="00C03781" w:rsidP="00C03781">
            <w:pPr>
              <w:spacing w:line="240" w:lineRule="exact"/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di</w:t>
            </w:r>
            <w:r w:rsidR="0082703C" w:rsidRPr="001F723B">
              <w:rPr>
                <w:sz w:val="24"/>
                <w:szCs w:val="24"/>
              </w:rPr>
              <w:t xml:space="preserve">e </w:t>
            </w:r>
            <w:r w:rsidRPr="001F723B">
              <w:rPr>
                <w:sz w:val="24"/>
                <w:szCs w:val="24"/>
              </w:rPr>
              <w:t>Bautoilette</w:t>
            </w:r>
          </w:p>
        </w:tc>
      </w:tr>
      <w:tr w:rsidR="0082703C" w:rsidRPr="001F723B" w14:paraId="3B586F84" w14:textId="77777777" w:rsidTr="000A1FBB">
        <w:trPr>
          <w:trHeight w:val="446"/>
        </w:trPr>
        <w:tc>
          <w:tcPr>
            <w:tcW w:w="656" w:type="dxa"/>
          </w:tcPr>
          <w:p w14:paraId="1A35B203" w14:textId="77777777" w:rsidR="0082703C" w:rsidRPr="001F723B" w:rsidRDefault="0082703C" w:rsidP="009A03A8">
            <w:pPr>
              <w:pStyle w:val="Listenabsatz"/>
              <w:numPr>
                <w:ilvl w:val="0"/>
                <w:numId w:val="21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18FACC99" w14:textId="77777777" w:rsidR="0082703C" w:rsidRPr="001F723B" w:rsidRDefault="0082703C" w:rsidP="00A6421B">
            <w:pPr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(    )</w:t>
            </w:r>
          </w:p>
        </w:tc>
        <w:tc>
          <w:tcPr>
            <w:tcW w:w="5257" w:type="dxa"/>
          </w:tcPr>
          <w:p w14:paraId="6887C333" w14:textId="77777777" w:rsidR="0082703C" w:rsidRPr="001F723B" w:rsidRDefault="00C03781" w:rsidP="00C03781">
            <w:pPr>
              <w:spacing w:line="240" w:lineRule="exact"/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de</w:t>
            </w:r>
            <w:r w:rsidR="0082703C" w:rsidRPr="001F723B">
              <w:rPr>
                <w:sz w:val="24"/>
                <w:szCs w:val="24"/>
              </w:rPr>
              <w:t xml:space="preserve">r </w:t>
            </w:r>
            <w:r w:rsidR="00D018F1" w:rsidRPr="001F723B">
              <w:rPr>
                <w:sz w:val="24"/>
                <w:szCs w:val="24"/>
              </w:rPr>
              <w:t>Sozialraum</w:t>
            </w:r>
          </w:p>
        </w:tc>
      </w:tr>
      <w:tr w:rsidR="0082703C" w:rsidRPr="001F723B" w14:paraId="51D06E39" w14:textId="77777777" w:rsidTr="000A1FBB">
        <w:trPr>
          <w:trHeight w:val="446"/>
        </w:trPr>
        <w:tc>
          <w:tcPr>
            <w:tcW w:w="656" w:type="dxa"/>
          </w:tcPr>
          <w:p w14:paraId="4ABAFBAF" w14:textId="77777777" w:rsidR="0082703C" w:rsidRPr="001F723B" w:rsidRDefault="0082703C" w:rsidP="009A03A8">
            <w:pPr>
              <w:pStyle w:val="Listenabsatz"/>
              <w:numPr>
                <w:ilvl w:val="0"/>
                <w:numId w:val="21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02565586" w14:textId="77777777" w:rsidR="0082703C" w:rsidRPr="001F723B" w:rsidRDefault="0082703C" w:rsidP="00A6421B">
            <w:pPr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(    )</w:t>
            </w:r>
          </w:p>
        </w:tc>
        <w:tc>
          <w:tcPr>
            <w:tcW w:w="5257" w:type="dxa"/>
          </w:tcPr>
          <w:p w14:paraId="451BAD34" w14:textId="77777777" w:rsidR="0082703C" w:rsidRPr="001F723B" w:rsidRDefault="00C03781" w:rsidP="00C03781">
            <w:pPr>
              <w:spacing w:line="240" w:lineRule="exact"/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di</w:t>
            </w:r>
            <w:r w:rsidR="0082703C" w:rsidRPr="001F723B">
              <w:rPr>
                <w:sz w:val="24"/>
                <w:szCs w:val="24"/>
              </w:rPr>
              <w:t xml:space="preserve">e </w:t>
            </w:r>
            <w:r w:rsidRPr="001F723B">
              <w:rPr>
                <w:sz w:val="24"/>
                <w:szCs w:val="24"/>
              </w:rPr>
              <w:t>Stahlmatte</w:t>
            </w:r>
          </w:p>
        </w:tc>
      </w:tr>
      <w:tr w:rsidR="0082703C" w:rsidRPr="001F723B" w14:paraId="03773A3D" w14:textId="77777777" w:rsidTr="000A1FBB">
        <w:trPr>
          <w:trHeight w:val="446"/>
        </w:trPr>
        <w:tc>
          <w:tcPr>
            <w:tcW w:w="656" w:type="dxa"/>
          </w:tcPr>
          <w:p w14:paraId="44215261" w14:textId="77777777" w:rsidR="0082703C" w:rsidRPr="001F723B" w:rsidRDefault="0082703C" w:rsidP="009A03A8">
            <w:pPr>
              <w:pStyle w:val="Listenabsatz"/>
              <w:numPr>
                <w:ilvl w:val="0"/>
                <w:numId w:val="21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4D622CA1" w14:textId="77777777" w:rsidR="0082703C" w:rsidRPr="001F723B" w:rsidRDefault="0082703C" w:rsidP="00A6421B">
            <w:pPr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(    )</w:t>
            </w:r>
          </w:p>
        </w:tc>
        <w:tc>
          <w:tcPr>
            <w:tcW w:w="5257" w:type="dxa"/>
          </w:tcPr>
          <w:p w14:paraId="4A56EAB7" w14:textId="77777777" w:rsidR="0082703C" w:rsidRPr="001F723B" w:rsidRDefault="00C03781" w:rsidP="00C03781">
            <w:pPr>
              <w:spacing w:line="240" w:lineRule="exact"/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das Mörtelsilo</w:t>
            </w:r>
          </w:p>
        </w:tc>
      </w:tr>
      <w:tr w:rsidR="0082703C" w:rsidRPr="001F723B" w14:paraId="77F12E45" w14:textId="77777777" w:rsidTr="000A1FBB">
        <w:trPr>
          <w:trHeight w:val="446"/>
        </w:trPr>
        <w:tc>
          <w:tcPr>
            <w:tcW w:w="656" w:type="dxa"/>
          </w:tcPr>
          <w:p w14:paraId="1001DBC7" w14:textId="77777777" w:rsidR="0082703C" w:rsidRPr="001F723B" w:rsidRDefault="0082703C" w:rsidP="009A03A8">
            <w:pPr>
              <w:pStyle w:val="Listenabsatz"/>
              <w:numPr>
                <w:ilvl w:val="0"/>
                <w:numId w:val="21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32591BD0" w14:textId="77777777" w:rsidR="0082703C" w:rsidRPr="001F723B" w:rsidRDefault="0082703C" w:rsidP="00A6421B">
            <w:pPr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(    )</w:t>
            </w:r>
          </w:p>
        </w:tc>
        <w:tc>
          <w:tcPr>
            <w:tcW w:w="5257" w:type="dxa"/>
          </w:tcPr>
          <w:p w14:paraId="1F8CCF15" w14:textId="77777777" w:rsidR="0082703C" w:rsidRPr="001F723B" w:rsidRDefault="00C03781" w:rsidP="00C03781">
            <w:pPr>
              <w:spacing w:line="240" w:lineRule="exact"/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das Magazin</w:t>
            </w:r>
          </w:p>
        </w:tc>
      </w:tr>
      <w:tr w:rsidR="0082703C" w:rsidRPr="001F723B" w14:paraId="4BED61BB" w14:textId="77777777" w:rsidTr="000A1FBB">
        <w:trPr>
          <w:trHeight w:val="446"/>
        </w:trPr>
        <w:tc>
          <w:tcPr>
            <w:tcW w:w="656" w:type="dxa"/>
          </w:tcPr>
          <w:p w14:paraId="7A88FE81" w14:textId="77777777" w:rsidR="0082703C" w:rsidRPr="001F723B" w:rsidRDefault="0082703C" w:rsidP="009A03A8">
            <w:pPr>
              <w:pStyle w:val="Listenabsatz"/>
              <w:numPr>
                <w:ilvl w:val="0"/>
                <w:numId w:val="21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74989B5D" w14:textId="77777777" w:rsidR="0082703C" w:rsidRPr="001F723B" w:rsidRDefault="0082703C" w:rsidP="00A6421B">
            <w:pPr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(    )</w:t>
            </w:r>
          </w:p>
        </w:tc>
        <w:tc>
          <w:tcPr>
            <w:tcW w:w="5257" w:type="dxa"/>
          </w:tcPr>
          <w:p w14:paraId="1D8D2C68" w14:textId="77777777" w:rsidR="0082703C" w:rsidRPr="001F723B" w:rsidRDefault="00C03781" w:rsidP="00C03781">
            <w:pPr>
              <w:spacing w:line="240" w:lineRule="exact"/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der Kran</w:t>
            </w:r>
          </w:p>
        </w:tc>
      </w:tr>
      <w:tr w:rsidR="0082703C" w:rsidRPr="001F723B" w14:paraId="63E9F7AB" w14:textId="77777777" w:rsidTr="000A1FBB">
        <w:trPr>
          <w:trHeight w:val="446"/>
        </w:trPr>
        <w:tc>
          <w:tcPr>
            <w:tcW w:w="656" w:type="dxa"/>
          </w:tcPr>
          <w:p w14:paraId="6CCB1581" w14:textId="77777777" w:rsidR="0082703C" w:rsidRPr="001F723B" w:rsidRDefault="0082703C" w:rsidP="009A03A8">
            <w:pPr>
              <w:pStyle w:val="Listenabsatz"/>
              <w:numPr>
                <w:ilvl w:val="0"/>
                <w:numId w:val="21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4604D625" w14:textId="77777777" w:rsidR="0082703C" w:rsidRPr="001F723B" w:rsidRDefault="0082703C" w:rsidP="00A6421B">
            <w:pPr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(    )</w:t>
            </w:r>
          </w:p>
        </w:tc>
        <w:tc>
          <w:tcPr>
            <w:tcW w:w="5257" w:type="dxa"/>
          </w:tcPr>
          <w:p w14:paraId="42983304" w14:textId="77777777" w:rsidR="0082703C" w:rsidRPr="001F723B" w:rsidRDefault="00C03781" w:rsidP="00C03781">
            <w:pPr>
              <w:spacing w:line="240" w:lineRule="exact"/>
              <w:rPr>
                <w:sz w:val="24"/>
                <w:szCs w:val="24"/>
              </w:rPr>
            </w:pPr>
            <w:r w:rsidRPr="001F723B">
              <w:rPr>
                <w:sz w:val="24"/>
                <w:szCs w:val="24"/>
              </w:rPr>
              <w:t>di</w:t>
            </w:r>
            <w:r w:rsidR="0082703C" w:rsidRPr="001F723B">
              <w:rPr>
                <w:sz w:val="24"/>
                <w:szCs w:val="24"/>
              </w:rPr>
              <w:t>e Schuttmulde</w:t>
            </w:r>
          </w:p>
        </w:tc>
      </w:tr>
    </w:tbl>
    <w:p w14:paraId="64F06103" w14:textId="77777777" w:rsidR="001C2B77" w:rsidRPr="001F723B" w:rsidRDefault="001C2B77" w:rsidP="001C2B77">
      <w:pPr>
        <w:pStyle w:val="Marginalie"/>
        <w:framePr w:w="560" w:wrap="notBeside" w:x="9816" w:y="131"/>
        <w:rPr>
          <w:sz w:val="24"/>
          <w:szCs w:val="24"/>
        </w:rPr>
      </w:pPr>
      <w:r w:rsidRPr="001F723B">
        <w:rPr>
          <w:sz w:val="24"/>
          <w:szCs w:val="24"/>
        </w:rPr>
        <w:t>1</w:t>
      </w:r>
      <w:r>
        <w:rPr>
          <w:sz w:val="24"/>
          <w:szCs w:val="24"/>
        </w:rPr>
        <w:t>0</w:t>
      </w:r>
      <w:r w:rsidRPr="001F723B">
        <w:rPr>
          <w:sz w:val="24"/>
          <w:szCs w:val="24"/>
        </w:rPr>
        <w:t>‘</w:t>
      </w:r>
    </w:p>
    <w:p w14:paraId="74C69AB6" w14:textId="77777777" w:rsidR="00B50614" w:rsidRPr="001F723B" w:rsidRDefault="001C2B77" w:rsidP="002B1859">
      <w:pPr>
        <w:pStyle w:val="Listenabsatz"/>
        <w:spacing w:line="240" w:lineRule="exact"/>
        <w:ind w:left="0"/>
        <w:jc w:val="both"/>
        <w:rPr>
          <w:sz w:val="24"/>
          <w:szCs w:val="24"/>
        </w:rPr>
      </w:pPr>
      <w:r w:rsidRPr="001F723B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26848" behindDoc="0" locked="0" layoutInCell="1" allowOverlap="1" wp14:anchorId="75C434D1" wp14:editId="20B412B6">
            <wp:simplePos x="0" y="0"/>
            <wp:positionH relativeFrom="column">
              <wp:posOffset>5158740</wp:posOffset>
            </wp:positionH>
            <wp:positionV relativeFrom="paragraph">
              <wp:posOffset>107686</wp:posOffset>
            </wp:positionV>
            <wp:extent cx="314325" cy="314325"/>
            <wp:effectExtent l="0" t="0" r="9525" b="952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720704" behindDoc="0" locked="0" layoutInCell="1" allowOverlap="1" wp14:anchorId="2C01DF26" wp14:editId="373E9E1E">
            <wp:simplePos x="0" y="0"/>
            <wp:positionH relativeFrom="column">
              <wp:posOffset>4799965</wp:posOffset>
            </wp:positionH>
            <wp:positionV relativeFrom="paragraph">
              <wp:posOffset>111760</wp:posOffset>
            </wp:positionV>
            <wp:extent cx="314325" cy="314325"/>
            <wp:effectExtent l="0" t="0" r="9525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5CA69" w14:textId="6A610502" w:rsidR="00B50614" w:rsidRPr="00D41C31" w:rsidRDefault="00531218" w:rsidP="00D41C31">
      <w:pPr>
        <w:pStyle w:val="Listenabsatz"/>
        <w:numPr>
          <w:ilvl w:val="0"/>
          <w:numId w:val="20"/>
        </w:numPr>
        <w:spacing w:line="240" w:lineRule="exact"/>
        <w:jc w:val="both"/>
        <w:rPr>
          <w:sz w:val="24"/>
          <w:szCs w:val="24"/>
        </w:rPr>
      </w:pPr>
      <w:r w:rsidRPr="00DA550A">
        <w:rPr>
          <w:sz w:val="24"/>
          <w:szCs w:val="24"/>
        </w:rPr>
        <w:t>Schneiden Sie die Domino-Teile</w:t>
      </w:r>
      <w:r w:rsidR="00BC7480" w:rsidRPr="00DA550A">
        <w:rPr>
          <w:sz w:val="24"/>
          <w:szCs w:val="24"/>
        </w:rPr>
        <w:t xml:space="preserve"> au</w:t>
      </w:r>
      <w:r w:rsidR="009D2BEF" w:rsidRPr="00DA550A">
        <w:rPr>
          <w:sz w:val="24"/>
          <w:szCs w:val="24"/>
        </w:rPr>
        <w:t>f</w:t>
      </w:r>
      <w:r w:rsidR="00AA7122" w:rsidRPr="00DA550A">
        <w:rPr>
          <w:sz w:val="24"/>
          <w:szCs w:val="24"/>
        </w:rPr>
        <w:t xml:space="preserve"> den Einlageblä</w:t>
      </w:r>
      <w:r w:rsidR="00BC7480" w:rsidRPr="00DA550A">
        <w:rPr>
          <w:sz w:val="24"/>
          <w:szCs w:val="24"/>
        </w:rPr>
        <w:t>tt</w:t>
      </w:r>
      <w:r w:rsidR="00AA7122" w:rsidRPr="00DA550A">
        <w:rPr>
          <w:sz w:val="24"/>
          <w:szCs w:val="24"/>
        </w:rPr>
        <w:t>ern</w:t>
      </w:r>
      <w:r w:rsidR="00176160" w:rsidRPr="00DA550A">
        <w:rPr>
          <w:sz w:val="24"/>
          <w:szCs w:val="24"/>
        </w:rPr>
        <w:t xml:space="preserve"> „</w:t>
      </w:r>
      <w:r w:rsidR="00BC7480" w:rsidRPr="00DA550A">
        <w:rPr>
          <w:b/>
          <w:sz w:val="24"/>
          <w:szCs w:val="24"/>
        </w:rPr>
        <w:t>Domino</w:t>
      </w:r>
      <w:r w:rsidR="00AA7122" w:rsidRPr="00DA550A">
        <w:rPr>
          <w:b/>
          <w:sz w:val="24"/>
          <w:szCs w:val="24"/>
        </w:rPr>
        <w:t xml:space="preserve"> 1, 2 und 3</w:t>
      </w:r>
      <w:r w:rsidR="00176160" w:rsidRPr="00DA550A">
        <w:rPr>
          <w:sz w:val="24"/>
          <w:szCs w:val="24"/>
        </w:rPr>
        <w:t>“</w:t>
      </w:r>
      <w:r w:rsidR="0044691A" w:rsidRPr="00DA550A">
        <w:rPr>
          <w:sz w:val="24"/>
          <w:szCs w:val="24"/>
        </w:rPr>
        <w:t xml:space="preserve"> </w:t>
      </w:r>
      <w:r w:rsidRPr="00DA550A">
        <w:rPr>
          <w:sz w:val="24"/>
          <w:szCs w:val="24"/>
        </w:rPr>
        <w:t xml:space="preserve">aus. </w:t>
      </w:r>
      <w:r w:rsidR="00B50614" w:rsidRPr="00D41C31">
        <w:rPr>
          <w:sz w:val="24"/>
          <w:szCs w:val="24"/>
        </w:rPr>
        <w:br w:type="page"/>
      </w:r>
    </w:p>
    <w:p w14:paraId="05F30972" w14:textId="77777777" w:rsidR="001C2B77" w:rsidRPr="001F723B" w:rsidRDefault="001C2B77" w:rsidP="001C2B77">
      <w:pPr>
        <w:pStyle w:val="Marginalie"/>
        <w:framePr w:w="560" w:wrap="notBeside" w:x="9830" w:y="-72"/>
        <w:rPr>
          <w:sz w:val="24"/>
          <w:szCs w:val="24"/>
        </w:rPr>
      </w:pPr>
      <w:r w:rsidRPr="001F723B">
        <w:rPr>
          <w:sz w:val="24"/>
          <w:szCs w:val="24"/>
        </w:rPr>
        <w:lastRenderedPageBreak/>
        <w:t>1</w:t>
      </w:r>
      <w:r>
        <w:rPr>
          <w:sz w:val="24"/>
          <w:szCs w:val="24"/>
        </w:rPr>
        <w:t>0</w:t>
      </w:r>
      <w:r w:rsidRPr="001F723B">
        <w:rPr>
          <w:sz w:val="24"/>
          <w:szCs w:val="24"/>
        </w:rPr>
        <w:t>‘</w:t>
      </w:r>
    </w:p>
    <w:p w14:paraId="57BE1216" w14:textId="77777777" w:rsidR="0044691A" w:rsidRPr="00DA550A" w:rsidRDefault="001C2B77" w:rsidP="002B1859">
      <w:pPr>
        <w:pStyle w:val="Listenabsatz"/>
        <w:numPr>
          <w:ilvl w:val="0"/>
          <w:numId w:val="20"/>
        </w:numPr>
        <w:spacing w:line="240" w:lineRule="exact"/>
        <w:jc w:val="both"/>
        <w:rPr>
          <w:sz w:val="24"/>
          <w:szCs w:val="24"/>
        </w:rPr>
      </w:pPr>
      <w:r w:rsidRPr="00DA550A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24800" behindDoc="0" locked="0" layoutInCell="1" allowOverlap="1" wp14:anchorId="01BED733" wp14:editId="7844C21B">
            <wp:simplePos x="0" y="0"/>
            <wp:positionH relativeFrom="column">
              <wp:posOffset>5150856</wp:posOffset>
            </wp:positionH>
            <wp:positionV relativeFrom="paragraph">
              <wp:posOffset>-46990</wp:posOffset>
            </wp:positionV>
            <wp:extent cx="314325" cy="314325"/>
            <wp:effectExtent l="0" t="0" r="9525" b="95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50A">
        <w:rPr>
          <w:noProof/>
          <w:lang w:eastAsia="de-DE"/>
        </w:rPr>
        <w:drawing>
          <wp:anchor distT="0" distB="0" distL="114300" distR="114300" simplePos="0" relativeHeight="251722752" behindDoc="0" locked="0" layoutInCell="1" allowOverlap="1" wp14:anchorId="209A5B7E" wp14:editId="00D78484">
            <wp:simplePos x="0" y="0"/>
            <wp:positionH relativeFrom="column">
              <wp:posOffset>4799965</wp:posOffset>
            </wp:positionH>
            <wp:positionV relativeFrom="paragraph">
              <wp:posOffset>-43252</wp:posOffset>
            </wp:positionV>
            <wp:extent cx="314325" cy="314325"/>
            <wp:effectExtent l="0" t="0" r="9525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1A" w:rsidRPr="00DA550A">
        <w:rPr>
          <w:sz w:val="24"/>
          <w:szCs w:val="24"/>
        </w:rPr>
        <w:t xml:space="preserve">Lesen Sie die Spielanleitung </w:t>
      </w:r>
      <w:r w:rsidR="00DA550A">
        <w:rPr>
          <w:sz w:val="24"/>
          <w:szCs w:val="24"/>
        </w:rPr>
        <w:t>auf dem Einla</w:t>
      </w:r>
      <w:r w:rsidR="005A0AA4" w:rsidRPr="00DA550A">
        <w:rPr>
          <w:sz w:val="24"/>
          <w:szCs w:val="24"/>
        </w:rPr>
        <w:t>geblatt „</w:t>
      </w:r>
      <w:r w:rsidR="00862EFC" w:rsidRPr="00DA550A">
        <w:rPr>
          <w:b/>
          <w:sz w:val="24"/>
          <w:szCs w:val="24"/>
        </w:rPr>
        <w:t>Spielanleitung Domino</w:t>
      </w:r>
      <w:r w:rsidR="005A0AA4" w:rsidRPr="00DA550A">
        <w:rPr>
          <w:sz w:val="24"/>
          <w:szCs w:val="24"/>
        </w:rPr>
        <w:t>“</w:t>
      </w:r>
      <w:r w:rsidR="0044691A" w:rsidRPr="00DA550A">
        <w:rPr>
          <w:sz w:val="24"/>
          <w:szCs w:val="24"/>
        </w:rPr>
        <w:t xml:space="preserve"> durch.</w:t>
      </w:r>
    </w:p>
    <w:p w14:paraId="31C8AE42" w14:textId="77777777" w:rsidR="0044691A" w:rsidRDefault="0044691A" w:rsidP="002B1859">
      <w:pPr>
        <w:pStyle w:val="Listenabsatz"/>
        <w:spacing w:line="240" w:lineRule="exact"/>
        <w:ind w:left="0"/>
        <w:jc w:val="both"/>
        <w:rPr>
          <w:sz w:val="24"/>
          <w:szCs w:val="24"/>
        </w:rPr>
      </w:pPr>
    </w:p>
    <w:p w14:paraId="7AD1F2C3" w14:textId="77777777" w:rsidR="0044691A" w:rsidRPr="001F723B" w:rsidRDefault="0044691A" w:rsidP="002B1859">
      <w:pPr>
        <w:pStyle w:val="Listenabsatz"/>
        <w:spacing w:line="240" w:lineRule="exact"/>
        <w:ind w:left="0"/>
        <w:jc w:val="both"/>
        <w:rPr>
          <w:sz w:val="24"/>
          <w:szCs w:val="24"/>
        </w:rPr>
      </w:pPr>
    </w:p>
    <w:p w14:paraId="635B2C68" w14:textId="77777777" w:rsidR="00E14BB5" w:rsidRPr="001F723B" w:rsidRDefault="00E14BB5" w:rsidP="00CF7E7C">
      <w:pPr>
        <w:pStyle w:val="Marginalie"/>
        <w:framePr w:w="560" w:wrap="notBeside" w:x="10361" w:y="102"/>
        <w:rPr>
          <w:sz w:val="24"/>
          <w:szCs w:val="24"/>
        </w:rPr>
      </w:pPr>
      <w:r w:rsidRPr="001F723B">
        <w:rPr>
          <w:sz w:val="24"/>
          <w:szCs w:val="24"/>
        </w:rPr>
        <w:t>15‘</w:t>
      </w:r>
    </w:p>
    <w:p w14:paraId="3BC37E81" w14:textId="77777777" w:rsidR="0044691A" w:rsidRPr="001F723B" w:rsidRDefault="00CF7E7C" w:rsidP="002B1859">
      <w:pPr>
        <w:pStyle w:val="Listenabsatz"/>
        <w:spacing w:line="240" w:lineRule="exact"/>
        <w:ind w:left="0"/>
        <w:jc w:val="both"/>
        <w:rPr>
          <w:sz w:val="24"/>
          <w:szCs w:val="24"/>
        </w:rPr>
      </w:pPr>
      <w:r w:rsidRPr="001F723B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0" locked="0" layoutInCell="1" allowOverlap="1" wp14:anchorId="1A52CE50" wp14:editId="6703756C">
            <wp:simplePos x="0" y="0"/>
            <wp:positionH relativeFrom="column">
              <wp:posOffset>5488609</wp:posOffset>
            </wp:positionH>
            <wp:positionV relativeFrom="paragraph">
              <wp:posOffset>67945</wp:posOffset>
            </wp:positionV>
            <wp:extent cx="314325" cy="314325"/>
            <wp:effectExtent l="0" t="0" r="9525" b="9525"/>
            <wp:wrapNone/>
            <wp:docPr id="2339" name="Grafik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23B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5104" behindDoc="0" locked="0" layoutInCell="0" allowOverlap="1" wp14:anchorId="1B75D7C4" wp14:editId="0ABC964B">
            <wp:simplePos x="0" y="0"/>
            <wp:positionH relativeFrom="rightMargin">
              <wp:posOffset>109551</wp:posOffset>
            </wp:positionH>
            <wp:positionV relativeFrom="paragraph">
              <wp:posOffset>51435</wp:posOffset>
            </wp:positionV>
            <wp:extent cx="658495" cy="323850"/>
            <wp:effectExtent l="0" t="0" r="8255" b="0"/>
            <wp:wrapNone/>
            <wp:docPr id="22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8E3D8" w14:textId="77777777" w:rsidR="00C03781" w:rsidRPr="00F95E2E" w:rsidRDefault="003F3077" w:rsidP="002B1859">
      <w:pPr>
        <w:pStyle w:val="Listenabsatz"/>
        <w:numPr>
          <w:ilvl w:val="0"/>
          <w:numId w:val="20"/>
        </w:numPr>
        <w:spacing w:line="240" w:lineRule="exact"/>
        <w:jc w:val="both"/>
        <w:rPr>
          <w:sz w:val="24"/>
          <w:szCs w:val="24"/>
        </w:rPr>
      </w:pPr>
      <w:r w:rsidRPr="00F95E2E">
        <w:rPr>
          <w:sz w:val="24"/>
          <w:szCs w:val="24"/>
        </w:rPr>
        <w:t xml:space="preserve">Spielen Sie </w:t>
      </w:r>
      <w:r w:rsidR="00554CFE" w:rsidRPr="00F95E2E">
        <w:rPr>
          <w:sz w:val="24"/>
          <w:szCs w:val="24"/>
        </w:rPr>
        <w:t xml:space="preserve">mit </w:t>
      </w:r>
      <w:r w:rsidR="00D7428B" w:rsidRPr="00F95E2E">
        <w:rPr>
          <w:sz w:val="24"/>
          <w:szCs w:val="24"/>
        </w:rPr>
        <w:t>einem Mitschüler oder einer Mitschülerin.</w:t>
      </w:r>
      <w:r w:rsidR="00554CFE" w:rsidRPr="00F95E2E">
        <w:rPr>
          <w:sz w:val="24"/>
          <w:szCs w:val="24"/>
        </w:rPr>
        <w:t xml:space="preserve"> </w:t>
      </w:r>
    </w:p>
    <w:p w14:paraId="7CA9AC28" w14:textId="77777777" w:rsidR="000D5468" w:rsidRDefault="000D5468" w:rsidP="000D5468">
      <w:pPr>
        <w:spacing w:line="240" w:lineRule="exact"/>
        <w:jc w:val="both"/>
        <w:rPr>
          <w:b/>
          <w:sz w:val="24"/>
          <w:szCs w:val="24"/>
        </w:rPr>
      </w:pPr>
    </w:p>
    <w:p w14:paraId="2E94EF4D" w14:textId="02CD13F5" w:rsidR="00C06CEA" w:rsidRDefault="00C06CEA" w:rsidP="00554CFE">
      <w:pPr>
        <w:pStyle w:val="Listenabsatz"/>
        <w:spacing w:line="276" w:lineRule="auto"/>
        <w:ind w:left="360"/>
        <w:rPr>
          <w:b/>
          <w:sz w:val="24"/>
          <w:szCs w:val="24"/>
        </w:rPr>
      </w:pPr>
    </w:p>
    <w:p w14:paraId="108352E8" w14:textId="77777777" w:rsidR="00C06CEA" w:rsidRDefault="00C06CEA">
      <w:pPr>
        <w:spacing w:line="24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207FCFF" w14:textId="77777777" w:rsidR="003F3077" w:rsidRPr="00C85DF8" w:rsidRDefault="003F3077" w:rsidP="003F3077">
      <w:pPr>
        <w:pStyle w:val="berschrift2"/>
        <w:spacing w:before="360"/>
      </w:pPr>
      <w:r w:rsidRPr="00A8051B">
        <w:lastRenderedPageBreak/>
        <w:t>Selbstreflexion</w:t>
      </w:r>
    </w:p>
    <w:tbl>
      <w:tblPr>
        <w:tblStyle w:val="Tabellenraster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567"/>
        <w:gridCol w:w="567"/>
        <w:gridCol w:w="567"/>
      </w:tblGrid>
      <w:tr w:rsidR="003F3077" w14:paraId="2A342CF9" w14:textId="77777777" w:rsidTr="00925C08">
        <w:trPr>
          <w:cantSplit/>
          <w:trHeight w:val="56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818745" w14:textId="77777777" w:rsidR="003F3077" w:rsidRDefault="003F3077" w:rsidP="0033506B">
            <w:pPr>
              <w:pStyle w:val="AufgabeText"/>
              <w:ind w:left="0"/>
              <w:jc w:val="left"/>
              <w:rPr>
                <w:rStyle w:val="Fett"/>
              </w:rPr>
            </w:pPr>
          </w:p>
          <w:p w14:paraId="3F2F4A97" w14:textId="77777777" w:rsidR="001E0579" w:rsidRDefault="001E0579" w:rsidP="0033506B">
            <w:pPr>
              <w:pStyle w:val="AufgabeText"/>
              <w:ind w:left="0"/>
              <w:jc w:val="left"/>
              <w:rPr>
                <w:rStyle w:val="Fett"/>
              </w:rPr>
            </w:pPr>
          </w:p>
          <w:p w14:paraId="144D6BAF" w14:textId="77777777" w:rsidR="001E0579" w:rsidRDefault="001E0579" w:rsidP="0033506B">
            <w:pPr>
              <w:pStyle w:val="AufgabeText"/>
              <w:ind w:left="0"/>
              <w:jc w:val="left"/>
              <w:rPr>
                <w:rStyle w:val="Fett"/>
              </w:rPr>
            </w:pPr>
          </w:p>
          <w:p w14:paraId="7928D078" w14:textId="77777777" w:rsidR="001E0579" w:rsidRDefault="001E0579" w:rsidP="0033506B">
            <w:pPr>
              <w:pStyle w:val="AufgabeText"/>
              <w:ind w:left="0"/>
              <w:jc w:val="lef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2DD278C4" w14:textId="77777777" w:rsidR="003F3077" w:rsidRDefault="003F3077" w:rsidP="00925C08">
            <w:pPr>
              <w:pStyle w:val="AufgabeText"/>
              <w:ind w:left="113" w:right="113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631FA59" wp14:editId="6CBB77B0">
                  <wp:extent cx="228600" cy="228600"/>
                  <wp:effectExtent l="0" t="0" r="0" b="0"/>
                  <wp:docPr id="15" name="Grafik 15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7E6FC3B4" w14:textId="77777777" w:rsidR="003F3077" w:rsidRDefault="003F3077" w:rsidP="00925C08">
            <w:pPr>
              <w:pStyle w:val="AufgabeText"/>
              <w:ind w:left="113" w:right="113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888C42A" wp14:editId="6EEB9A2A">
                  <wp:extent cx="228600" cy="228600"/>
                  <wp:effectExtent l="0" t="0" r="0" b="0"/>
                  <wp:docPr id="16" name="Grafik 1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20B3BBB1" w14:textId="77777777" w:rsidR="003F3077" w:rsidRDefault="003F3077" w:rsidP="00925C08">
            <w:pPr>
              <w:pStyle w:val="AufgabeText"/>
              <w:ind w:left="113" w:right="113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CE7304D" wp14:editId="5F862794">
                  <wp:extent cx="228600" cy="228600"/>
                  <wp:effectExtent l="0" t="0" r="0" b="0"/>
                  <wp:docPr id="20" name="Grafik 2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077" w14:paraId="52387BFF" w14:textId="77777777" w:rsidTr="00925C08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E24B9" w14:textId="77777777" w:rsidR="003F3077" w:rsidRDefault="003F3077" w:rsidP="0033506B">
            <w:pPr>
              <w:pStyle w:val="AufgabeText"/>
              <w:spacing w:before="60" w:after="60"/>
              <w:ind w:left="0"/>
              <w:jc w:val="left"/>
            </w:pPr>
            <w:r>
              <w:t>Ich kenne die Bestandteile der Baustelleneinrichtung</w:t>
            </w:r>
            <w:r w:rsidR="00A81264"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A5FF" w14:textId="77777777" w:rsidR="003F3077" w:rsidRDefault="003F3077" w:rsidP="0033506B">
            <w:pPr>
              <w:pStyle w:val="AufgabeText"/>
              <w:ind w:left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0AD8" w14:textId="77777777" w:rsidR="003F3077" w:rsidRDefault="003F3077" w:rsidP="0033506B">
            <w:pPr>
              <w:pStyle w:val="AufgabeText"/>
              <w:ind w:left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C6D4" w14:textId="77777777" w:rsidR="003F3077" w:rsidRDefault="003F3077" w:rsidP="0033506B">
            <w:pPr>
              <w:pStyle w:val="AufgabeText"/>
              <w:ind w:left="0"/>
            </w:pPr>
          </w:p>
        </w:tc>
      </w:tr>
      <w:tr w:rsidR="003F3077" w14:paraId="392061CD" w14:textId="77777777" w:rsidTr="00925C08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9BC54" w14:textId="77777777" w:rsidR="003F3077" w:rsidRDefault="003F3077" w:rsidP="0033506B">
            <w:pPr>
              <w:pStyle w:val="AufgabeText"/>
              <w:spacing w:before="60" w:after="60"/>
              <w:ind w:left="0"/>
              <w:jc w:val="left"/>
            </w:pPr>
            <w:r>
              <w:t>Ich kann Sätze mit den Begriffen bilden</w:t>
            </w:r>
            <w:r w:rsidR="00A81264"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C26D" w14:textId="77777777" w:rsidR="003F3077" w:rsidRDefault="003F3077" w:rsidP="0033506B">
            <w:pPr>
              <w:pStyle w:val="AufgabeText"/>
              <w:ind w:left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9642" w14:textId="77777777" w:rsidR="003F3077" w:rsidRDefault="003F3077" w:rsidP="0033506B">
            <w:pPr>
              <w:pStyle w:val="AufgabeText"/>
              <w:ind w:left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2078" w14:textId="77777777" w:rsidR="003F3077" w:rsidRDefault="003F3077" w:rsidP="0033506B">
            <w:pPr>
              <w:pStyle w:val="AufgabeText"/>
              <w:ind w:left="0"/>
            </w:pPr>
          </w:p>
        </w:tc>
      </w:tr>
      <w:tr w:rsidR="003F3077" w14:paraId="7E6FB75A" w14:textId="77777777" w:rsidTr="00925C08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4D6E2" w14:textId="77777777" w:rsidR="003F3077" w:rsidRPr="00A81264" w:rsidRDefault="003F3077" w:rsidP="0033506B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A81264">
              <w:rPr>
                <w:i/>
              </w:rPr>
              <w:t>I</w:t>
            </w:r>
            <w:r w:rsidR="00A81264">
              <w:rPr>
                <w:i/>
              </w:rPr>
              <w:t>ch kann meine Gedanken mitteilen.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54AD" w14:textId="77777777" w:rsidR="003F3077" w:rsidRDefault="003F3077" w:rsidP="0033506B">
            <w:pPr>
              <w:pStyle w:val="AufgabeText"/>
              <w:ind w:left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29A4" w14:textId="77777777" w:rsidR="003F3077" w:rsidRDefault="003F3077" w:rsidP="0033506B">
            <w:pPr>
              <w:pStyle w:val="AufgabeText"/>
              <w:ind w:left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6CA4" w14:textId="77777777" w:rsidR="003F3077" w:rsidRDefault="003F3077" w:rsidP="0033506B">
            <w:pPr>
              <w:pStyle w:val="AufgabeText"/>
              <w:ind w:left="0"/>
            </w:pPr>
          </w:p>
        </w:tc>
      </w:tr>
      <w:tr w:rsidR="003F3077" w14:paraId="572CFDA9" w14:textId="77777777" w:rsidTr="00925C08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9E77E" w14:textId="77777777" w:rsidR="003F3077" w:rsidRPr="00A81264" w:rsidRDefault="003F3077" w:rsidP="0033506B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A81264">
              <w:rPr>
                <w:i/>
              </w:rPr>
              <w:t>Ich kann mich an Gesprächen mitteilen.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808D" w14:textId="77777777" w:rsidR="003F3077" w:rsidRDefault="003F3077" w:rsidP="0033506B">
            <w:pPr>
              <w:pStyle w:val="AufgabeText"/>
              <w:ind w:left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6868" w14:textId="77777777" w:rsidR="003F3077" w:rsidRDefault="003F3077" w:rsidP="0033506B">
            <w:pPr>
              <w:pStyle w:val="AufgabeText"/>
              <w:ind w:left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26B1" w14:textId="77777777" w:rsidR="003F3077" w:rsidRDefault="003F3077" w:rsidP="0033506B">
            <w:pPr>
              <w:pStyle w:val="AufgabeText"/>
              <w:ind w:left="0"/>
            </w:pPr>
          </w:p>
        </w:tc>
      </w:tr>
    </w:tbl>
    <w:p w14:paraId="740C206C" w14:textId="77777777" w:rsidR="003F3077" w:rsidRDefault="003F3077" w:rsidP="003F3077">
      <w:pPr>
        <w:spacing w:line="240" w:lineRule="exact"/>
      </w:pPr>
    </w:p>
    <w:p w14:paraId="1044D2E3" w14:textId="77777777" w:rsidR="003F3077" w:rsidRDefault="003F3077" w:rsidP="003F3077">
      <w:pPr>
        <w:spacing w:line="240" w:lineRule="exact"/>
      </w:pPr>
      <w:r>
        <w:t>Wie zufrieden bin ich mit meiner Arbeit an der Lernaufgabe?</w:t>
      </w:r>
    </w:p>
    <w:p w14:paraId="3B5B077C" w14:textId="77777777" w:rsidR="003F3077" w:rsidRDefault="003F3077" w:rsidP="003F3077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946E60" wp14:editId="38A94F61">
                <wp:simplePos x="0" y="0"/>
                <wp:positionH relativeFrom="column">
                  <wp:posOffset>-7709</wp:posOffset>
                </wp:positionH>
                <wp:positionV relativeFrom="paragraph">
                  <wp:posOffset>98366</wp:posOffset>
                </wp:positionV>
                <wp:extent cx="4784090" cy="457200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68820" w14:textId="77777777" w:rsidR="001859E9" w:rsidRPr="005825EB" w:rsidRDefault="001859E9" w:rsidP="003F307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13EF8F2" wp14:editId="37E10F2A">
                                  <wp:extent cx="228600" cy="228600"/>
                                  <wp:effectExtent l="0" t="0" r="0" b="0"/>
                                  <wp:docPr id="27" name="Grafik 27" descr="11-2 Smiley_zufrieden_grü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" descr="11-2 Smiley_zufrieden_grü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00FA163" wp14:editId="02AF38B9">
                                  <wp:extent cx="228600" cy="228600"/>
                                  <wp:effectExtent l="0" t="0" r="0" b="0"/>
                                  <wp:docPr id="31" name="Grafik 31" descr="11-4 Smiley_OK_ge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" descr="11-4 Smiley_OK_ge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71FB7F3" wp14:editId="36E0953C">
                                  <wp:extent cx="228600" cy="228600"/>
                                  <wp:effectExtent l="0" t="0" r="0" b="0"/>
                                  <wp:docPr id="480" name="Grafik 480" descr="11-6 Smiley_unzufrieden_r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" descr="11-6 Smiley_unzufrieden_r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46E60" id="Textfeld 2" o:spid="_x0000_s1042" type="#_x0000_t202" style="position:absolute;margin-left:-.6pt;margin-top:7.75pt;width:376.7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" stroked="f">
                <v:textbox>
                  <w:txbxContent>
                    <w:p w14:paraId="2D568820" w14:textId="77777777" w:rsidR="001859E9" w:rsidRPr="005825EB" w:rsidRDefault="001859E9" w:rsidP="003F307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13EF8F2" wp14:editId="37E10F2A">
                            <wp:extent cx="228600" cy="228600"/>
                            <wp:effectExtent l="0" t="0" r="0" b="0"/>
                            <wp:docPr id="27" name="Grafik 27" descr="11-2 Smiley_zufrieden_grü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4" descr="11-2 Smiley_zufrieden_grü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00FA163" wp14:editId="02AF38B9">
                            <wp:extent cx="228600" cy="228600"/>
                            <wp:effectExtent l="0" t="0" r="0" b="0"/>
                            <wp:docPr id="31" name="Grafik 31" descr="11-4 Smiley_OK_ge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5" descr="11-4 Smiley_OK_ge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71FB7F3" wp14:editId="36E0953C">
                            <wp:extent cx="228600" cy="228600"/>
                            <wp:effectExtent l="0" t="0" r="0" b="0"/>
                            <wp:docPr id="480" name="Grafik 480" descr="11-6 Smiley_unzufrieden_r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6" descr="11-6 Smiley_unzufrieden_r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3B02A7" w14:textId="77777777" w:rsidR="003F3077" w:rsidRPr="00633E89" w:rsidRDefault="003F3077" w:rsidP="003F3077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28E19C02" w14:textId="77777777" w:rsidR="003F3077" w:rsidRDefault="003F3077" w:rsidP="003F3077">
      <w:pPr>
        <w:spacing w:line="240" w:lineRule="exact"/>
      </w:pPr>
    </w:p>
    <w:p w14:paraId="722ABC4F" w14:textId="77777777" w:rsidR="003F3077" w:rsidRDefault="003F3077" w:rsidP="003F3077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3F3077" w14:paraId="0B817429" w14:textId="77777777" w:rsidTr="0033506B">
        <w:tc>
          <w:tcPr>
            <w:tcW w:w="1276" w:type="dxa"/>
            <w:gridSpan w:val="2"/>
          </w:tcPr>
          <w:p w14:paraId="6C871CC1" w14:textId="77777777" w:rsidR="003F3077" w:rsidRPr="008C6638" w:rsidRDefault="003F3077" w:rsidP="0033506B">
            <w:pPr>
              <w:spacing w:line="240" w:lineRule="exact"/>
              <w:rPr>
                <w:b/>
              </w:rPr>
            </w:pPr>
            <w:r w:rsidRPr="008C6638">
              <w:rPr>
                <w:b/>
              </w:rPr>
              <w:t>Ich habe</w:t>
            </w:r>
            <w:r>
              <w:rPr>
                <w:b/>
              </w:rPr>
              <w:t xml:space="preserve"> </w:t>
            </w:r>
            <w:r w:rsidRPr="008C6638">
              <w:rPr>
                <w:b/>
              </w:rPr>
              <w:t>…</w:t>
            </w:r>
          </w:p>
        </w:tc>
        <w:tc>
          <w:tcPr>
            <w:tcW w:w="5986" w:type="dxa"/>
          </w:tcPr>
          <w:p w14:paraId="16671446" w14:textId="77777777" w:rsidR="003F3077" w:rsidRDefault="003F3077" w:rsidP="0033506B">
            <w:pPr>
              <w:spacing w:line="240" w:lineRule="exact"/>
            </w:pPr>
          </w:p>
        </w:tc>
      </w:tr>
      <w:tr w:rsidR="003F3077" w14:paraId="4D46A21B" w14:textId="77777777" w:rsidTr="0033506B">
        <w:trPr>
          <w:trHeight w:val="449"/>
        </w:trPr>
        <w:sdt>
          <w:sdtPr>
            <w:id w:val="927309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0051FB40" w14:textId="77777777" w:rsidR="003F3077" w:rsidRDefault="003F3077" w:rsidP="0033506B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64207C1F" w14:textId="77777777" w:rsidR="003F3077" w:rsidRDefault="003F3077" w:rsidP="0033506B">
            <w:pPr>
              <w:spacing w:line="240" w:lineRule="exact"/>
            </w:pPr>
            <w:r>
              <w:t>meinen Lernschritt im Ordner eingeheftet.</w:t>
            </w:r>
          </w:p>
        </w:tc>
      </w:tr>
      <w:tr w:rsidR="003F3077" w14:paraId="7CFBDC5C" w14:textId="77777777" w:rsidTr="0033506B">
        <w:trPr>
          <w:trHeight w:val="413"/>
        </w:trPr>
        <w:sdt>
          <w:sdtPr>
            <w:id w:val="157693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29C5BCCD" w14:textId="77777777" w:rsidR="003F3077" w:rsidRDefault="003F3077" w:rsidP="0033506B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21E8D9E5" w14:textId="77777777" w:rsidR="003F3077" w:rsidRDefault="003F3077" w:rsidP="0033506B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6541C223" w14:textId="77777777" w:rsidR="003F3077" w:rsidRDefault="003F3077" w:rsidP="003F3077">
      <w:pPr>
        <w:spacing w:line="240" w:lineRule="exact"/>
      </w:pPr>
    </w:p>
    <w:p w14:paraId="26C1975A" w14:textId="77777777" w:rsidR="003F3077" w:rsidRDefault="003F3077" w:rsidP="007765B6">
      <w:pPr>
        <w:spacing w:line="240" w:lineRule="exact"/>
        <w:rPr>
          <w:b/>
        </w:rPr>
      </w:pPr>
    </w:p>
    <w:p w14:paraId="6BD81AFB" w14:textId="77777777" w:rsidR="003F3077" w:rsidRDefault="003F3077" w:rsidP="007765B6">
      <w:pPr>
        <w:spacing w:line="240" w:lineRule="exact"/>
        <w:rPr>
          <w:b/>
        </w:rPr>
      </w:pPr>
    </w:p>
    <w:p w14:paraId="5C8FED5E" w14:textId="77777777" w:rsidR="003F3077" w:rsidRDefault="003F3077">
      <w:pPr>
        <w:spacing w:line="240" w:lineRule="exact"/>
        <w:rPr>
          <w:b/>
        </w:rPr>
      </w:pPr>
      <w:r>
        <w:rPr>
          <w:b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8129AA" w:rsidRPr="007D6AD0" w14:paraId="266D75B3" w14:textId="77777777" w:rsidTr="009A38F5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92156E" w14:textId="77777777" w:rsidR="008129AA" w:rsidRPr="007D6AD0" w:rsidRDefault="008129AA" w:rsidP="009A38F5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374CCE1D" w14:textId="77777777" w:rsidR="008129AA" w:rsidRPr="007D6AD0" w:rsidRDefault="00343C5C" w:rsidP="008129AA">
            <w:pPr>
              <w:spacing w:line="240" w:lineRule="exact"/>
              <w:rPr>
                <w:b/>
              </w:rPr>
            </w:pPr>
            <w:r>
              <w:rPr>
                <w:rFonts w:eastAsia="Calibri"/>
                <w:b/>
                <w:noProof/>
              </w:rPr>
              <w:t>Einlageblatt –</w:t>
            </w:r>
            <w:r w:rsidR="008129AA" w:rsidRPr="007D6AD0">
              <w:rPr>
                <w:rFonts w:eastAsia="Calibri"/>
                <w:b/>
                <w:noProof/>
              </w:rPr>
              <w:t xml:space="preserve"> </w:t>
            </w:r>
            <w:r w:rsidR="008129AA">
              <w:rPr>
                <w:b/>
              </w:rPr>
              <w:t>Vokabelliste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8C0E5F" w14:textId="77777777" w:rsidR="008129AA" w:rsidRPr="007D6AD0" w:rsidRDefault="008129AA" w:rsidP="009A38F5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101233" w14:textId="77777777" w:rsidR="008129AA" w:rsidRPr="007D6AD0" w:rsidRDefault="008129AA" w:rsidP="009A38F5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13971781" w14:textId="77777777" w:rsidR="008129AA" w:rsidRPr="00B83680" w:rsidRDefault="00B83680" w:rsidP="009A38F5">
            <w:pPr>
              <w:jc w:val="center"/>
              <w:rPr>
                <w:rFonts w:eastAsia="Calibri"/>
                <w:b/>
                <w:lang w:val="en-GB"/>
              </w:rPr>
            </w:pPr>
            <w:r w:rsidRPr="00B83680">
              <w:rPr>
                <w:b/>
                <w:lang w:val="en-GB"/>
              </w:rPr>
              <w:t>BT01.02.01.01</w:t>
            </w:r>
          </w:p>
        </w:tc>
      </w:tr>
    </w:tbl>
    <w:p w14:paraId="50491298" w14:textId="77777777" w:rsidR="00D47847" w:rsidRPr="00D94D09" w:rsidRDefault="001A2B78">
      <w:pPr>
        <w:rPr>
          <w:sz w:val="18"/>
        </w:rPr>
      </w:pPr>
      <w:r w:rsidRPr="00E9503B">
        <w:rPr>
          <w:strike/>
          <w:noProof/>
          <w:lang w:eastAsia="de-DE"/>
        </w:rPr>
        <w:drawing>
          <wp:anchor distT="0" distB="0" distL="114300" distR="114300" simplePos="0" relativeHeight="251697152" behindDoc="0" locked="0" layoutInCell="1" allowOverlap="1" wp14:anchorId="5A80D0EE" wp14:editId="52570452">
            <wp:simplePos x="0" y="0"/>
            <wp:positionH relativeFrom="column">
              <wp:posOffset>4787403</wp:posOffset>
            </wp:positionH>
            <wp:positionV relativeFrom="paragraph">
              <wp:posOffset>339339</wp:posOffset>
            </wp:positionV>
            <wp:extent cx="341630" cy="313055"/>
            <wp:effectExtent l="0" t="0" r="127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B1E66" w14:textId="77777777" w:rsidR="00D94D09" w:rsidRDefault="00D94D09">
      <w:pPr>
        <w:rPr>
          <w:sz w:val="18"/>
        </w:rPr>
      </w:pPr>
    </w:p>
    <w:p w14:paraId="28A9E5FB" w14:textId="77777777" w:rsidR="001A2B78" w:rsidRPr="00D94D09" w:rsidRDefault="001A2B78">
      <w:pPr>
        <w:rPr>
          <w:sz w:val="18"/>
        </w:rPr>
      </w:pPr>
    </w:p>
    <w:tbl>
      <w:tblPr>
        <w:tblStyle w:val="Tabellenraster"/>
        <w:tblW w:w="9648" w:type="dxa"/>
        <w:tblLook w:val="04A0" w:firstRow="1" w:lastRow="0" w:firstColumn="1" w:lastColumn="0" w:noHBand="0" w:noVBand="1"/>
      </w:tblPr>
      <w:tblGrid>
        <w:gridCol w:w="2584"/>
        <w:gridCol w:w="2070"/>
        <w:gridCol w:w="2773"/>
        <w:gridCol w:w="2221"/>
      </w:tblGrid>
      <w:tr w:rsidR="00D47847" w14:paraId="47CE929B" w14:textId="77777777" w:rsidTr="00C97B3B">
        <w:tc>
          <w:tcPr>
            <w:tcW w:w="2584" w:type="dxa"/>
          </w:tcPr>
          <w:p w14:paraId="18E88722" w14:textId="77777777" w:rsidR="00D47847" w:rsidRDefault="00D47847" w:rsidP="008D76EE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08B2F7C2" wp14:editId="6F4D8D96">
                  <wp:extent cx="996684" cy="747395"/>
                  <wp:effectExtent l="0" t="0" r="0" b="0"/>
                  <wp:docPr id="2350" name="Grafik 2350" descr="C:\Users\entsp_000\Documents\Unterricht\9 SOL\LF1\Advance Organiser\460232_web_R_K_B_by_Rainer Sturm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ntsp_000\Documents\Unterricht\9 SOL\LF1\Advance Organiser\460232_web_R_K_B_by_Rainer Sturm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69" cy="74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2B94D8A1" w14:textId="77777777" w:rsidR="00D47847" w:rsidRPr="00B07FF4" w:rsidRDefault="00D47847" w:rsidP="008D76EE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Schalelement</w:t>
            </w:r>
          </w:p>
        </w:tc>
        <w:tc>
          <w:tcPr>
            <w:tcW w:w="2773" w:type="dxa"/>
          </w:tcPr>
          <w:p w14:paraId="08475196" w14:textId="3377CAEE" w:rsidR="00D47847" w:rsidRDefault="00BF2E6A" w:rsidP="008D76EE">
            <w:r>
              <w:rPr>
                <w:noProof/>
              </w:rPr>
              <w:drawing>
                <wp:inline distT="0" distB="0" distL="0" distR="0" wp14:anchorId="15B0DF42" wp14:editId="38D84287">
                  <wp:extent cx="1457339" cy="690113"/>
                  <wp:effectExtent l="0" t="0" r="0" b="0"/>
                  <wp:docPr id="47" name="Grafik 47" descr="Bau, Baustelle, Bauen, Arbeiten, Architektur, Hausb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au, Baustelle, Bauen, Arbeiten, Architektur, Hausba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2" t="37534"/>
                          <a:stretch/>
                        </pic:blipFill>
                        <pic:spPr bwMode="auto">
                          <a:xfrm>
                            <a:off x="0" y="0"/>
                            <a:ext cx="1489097" cy="70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3311AAB4" w14:textId="77777777" w:rsidR="00D47847" w:rsidRPr="00B07FF4" w:rsidRDefault="00D47847" w:rsidP="00C97B3B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Zufahrt</w:t>
            </w:r>
          </w:p>
        </w:tc>
      </w:tr>
      <w:tr w:rsidR="00D47847" w:rsidRPr="00B07FF4" w14:paraId="10524AE7" w14:textId="77777777" w:rsidTr="00C97B3B">
        <w:tc>
          <w:tcPr>
            <w:tcW w:w="2584" w:type="dxa"/>
          </w:tcPr>
          <w:p w14:paraId="5ADB2EA1" w14:textId="77777777" w:rsidR="00D47847" w:rsidRPr="001A2B78" w:rsidRDefault="00D47847" w:rsidP="008D76EE">
            <w:pPr>
              <w:rPr>
                <w:sz w:val="12"/>
                <w:szCs w:val="16"/>
              </w:rPr>
            </w:pPr>
          </w:p>
        </w:tc>
        <w:tc>
          <w:tcPr>
            <w:tcW w:w="2070" w:type="dxa"/>
            <w:vAlign w:val="center"/>
          </w:tcPr>
          <w:p w14:paraId="2598CD07" w14:textId="77777777" w:rsidR="00D47847" w:rsidRPr="001A2B78" w:rsidRDefault="00D47847" w:rsidP="008D76EE">
            <w:pPr>
              <w:rPr>
                <w:b/>
                <w:sz w:val="12"/>
                <w:szCs w:val="16"/>
              </w:rPr>
            </w:pPr>
          </w:p>
        </w:tc>
        <w:tc>
          <w:tcPr>
            <w:tcW w:w="2773" w:type="dxa"/>
          </w:tcPr>
          <w:p w14:paraId="71FE46A7" w14:textId="77777777" w:rsidR="00D47847" w:rsidRPr="001A2B78" w:rsidRDefault="00D47847" w:rsidP="008D76EE">
            <w:pPr>
              <w:rPr>
                <w:sz w:val="12"/>
                <w:szCs w:val="16"/>
              </w:rPr>
            </w:pPr>
          </w:p>
        </w:tc>
        <w:tc>
          <w:tcPr>
            <w:tcW w:w="2221" w:type="dxa"/>
            <w:vAlign w:val="center"/>
          </w:tcPr>
          <w:p w14:paraId="42E96EF3" w14:textId="77777777" w:rsidR="00D47847" w:rsidRPr="001A2B78" w:rsidRDefault="00D47847" w:rsidP="00C97B3B">
            <w:pPr>
              <w:rPr>
                <w:b/>
                <w:sz w:val="12"/>
                <w:szCs w:val="16"/>
              </w:rPr>
            </w:pPr>
          </w:p>
        </w:tc>
      </w:tr>
      <w:tr w:rsidR="00D47847" w14:paraId="540855D2" w14:textId="77777777" w:rsidTr="00C97B3B">
        <w:tc>
          <w:tcPr>
            <w:tcW w:w="2584" w:type="dxa"/>
          </w:tcPr>
          <w:p w14:paraId="4010459A" w14:textId="77777777" w:rsidR="00D47847" w:rsidRDefault="00AB4E81" w:rsidP="008D76EE">
            <w:r>
              <w:rPr>
                <w:noProof/>
                <w:szCs w:val="20"/>
              </w:rPr>
              <w:drawing>
                <wp:anchor distT="0" distB="0" distL="114300" distR="114300" simplePos="0" relativeHeight="251659776" behindDoc="0" locked="0" layoutInCell="1" allowOverlap="1" wp14:anchorId="73B73D94" wp14:editId="0FF609F0">
                  <wp:simplePos x="0" y="0"/>
                  <wp:positionH relativeFrom="column">
                    <wp:posOffset>24189</wp:posOffset>
                  </wp:positionH>
                  <wp:positionV relativeFrom="paragraph">
                    <wp:posOffset>25475</wp:posOffset>
                  </wp:positionV>
                  <wp:extent cx="776177" cy="543394"/>
                  <wp:effectExtent l="0" t="0" r="5080" b="9525"/>
                  <wp:wrapNone/>
                  <wp:docPr id="451" name="Grafik 451" descr="C:\Users\Praktikant-1_IBBW\Desktop\Bauw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aktikant-1_IBBW\Desktop\Bauwag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5" r="19208" b="35975"/>
                          <a:stretch/>
                        </pic:blipFill>
                        <pic:spPr bwMode="auto">
                          <a:xfrm>
                            <a:off x="0" y="0"/>
                            <a:ext cx="776279" cy="54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vAlign w:val="center"/>
          </w:tcPr>
          <w:p w14:paraId="4B4AFBF0" w14:textId="77777777" w:rsidR="00D47847" w:rsidRPr="00B07FF4" w:rsidRDefault="00D47847" w:rsidP="008D76EE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Bauwagen</w:t>
            </w:r>
          </w:p>
        </w:tc>
        <w:tc>
          <w:tcPr>
            <w:tcW w:w="2773" w:type="dxa"/>
          </w:tcPr>
          <w:p w14:paraId="16AFFB9C" w14:textId="77777777" w:rsidR="00D47847" w:rsidRDefault="00D47847" w:rsidP="008D76EE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567DCF2E" wp14:editId="6CE7FE92">
                  <wp:extent cx="1376045" cy="589062"/>
                  <wp:effectExtent l="0" t="0" r="0" b="1905"/>
                  <wp:docPr id="2353" name="Grafik 2353" descr="C:\Users\entsp_000\Documents\Unterricht\290775_web_R_B_by_Bernd Sterzl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ntsp_000\Documents\Unterricht\290775_web_R_B_by_Bernd Sterzl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8" t="13824" b="2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714" cy="59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785445D8" w14:textId="77777777" w:rsidR="00D47847" w:rsidRPr="00B07FF4" w:rsidRDefault="00D47847" w:rsidP="00C97B3B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Baugrube</w:t>
            </w:r>
          </w:p>
        </w:tc>
      </w:tr>
      <w:tr w:rsidR="00D47847" w:rsidRPr="00B07FF4" w14:paraId="69872B41" w14:textId="77777777" w:rsidTr="00C97B3B">
        <w:tc>
          <w:tcPr>
            <w:tcW w:w="2584" w:type="dxa"/>
          </w:tcPr>
          <w:p w14:paraId="5ED137EC" w14:textId="77777777" w:rsidR="00D47847" w:rsidRPr="001A2B78" w:rsidRDefault="00D47847" w:rsidP="008D76EE">
            <w:pPr>
              <w:rPr>
                <w:sz w:val="12"/>
                <w:szCs w:val="16"/>
              </w:rPr>
            </w:pPr>
          </w:p>
        </w:tc>
        <w:tc>
          <w:tcPr>
            <w:tcW w:w="2070" w:type="dxa"/>
            <w:vAlign w:val="center"/>
          </w:tcPr>
          <w:p w14:paraId="1B5B4263" w14:textId="77777777" w:rsidR="00D47847" w:rsidRPr="001A2B78" w:rsidRDefault="00D47847" w:rsidP="008D76EE">
            <w:pPr>
              <w:rPr>
                <w:sz w:val="12"/>
                <w:szCs w:val="24"/>
              </w:rPr>
            </w:pPr>
          </w:p>
        </w:tc>
        <w:tc>
          <w:tcPr>
            <w:tcW w:w="2773" w:type="dxa"/>
          </w:tcPr>
          <w:p w14:paraId="170E87CA" w14:textId="77777777" w:rsidR="00D47847" w:rsidRPr="001A2B78" w:rsidRDefault="00D47847" w:rsidP="008D76EE">
            <w:pPr>
              <w:rPr>
                <w:sz w:val="12"/>
                <w:szCs w:val="16"/>
              </w:rPr>
            </w:pPr>
          </w:p>
        </w:tc>
        <w:tc>
          <w:tcPr>
            <w:tcW w:w="2221" w:type="dxa"/>
            <w:vAlign w:val="center"/>
          </w:tcPr>
          <w:p w14:paraId="237C1039" w14:textId="77777777" w:rsidR="00D47847" w:rsidRPr="001A2B78" w:rsidRDefault="00D47847" w:rsidP="00C97B3B">
            <w:pPr>
              <w:rPr>
                <w:sz w:val="12"/>
                <w:szCs w:val="24"/>
              </w:rPr>
            </w:pPr>
          </w:p>
        </w:tc>
      </w:tr>
      <w:tr w:rsidR="00D47847" w14:paraId="0D773E68" w14:textId="77777777" w:rsidTr="00C97B3B">
        <w:tc>
          <w:tcPr>
            <w:tcW w:w="2584" w:type="dxa"/>
          </w:tcPr>
          <w:p w14:paraId="01934092" w14:textId="77777777" w:rsidR="00D47847" w:rsidRDefault="00D47847" w:rsidP="008D76EE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1D9D830F" wp14:editId="1B1E24B2">
                  <wp:extent cx="484367" cy="643255"/>
                  <wp:effectExtent l="0" t="0" r="0" b="4445"/>
                  <wp:docPr id="2354" name="Grafik 2354" descr="C:\Users\entsp_000\Documents\Unterricht\9 SOL\LF1\Advance Organiser\stahlmat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ntsp_000\Documents\Unterricht\9 SOL\LF1\Advance Organiser\stahlmat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83" cy="65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0920E05B" w14:textId="77777777" w:rsidR="00D47847" w:rsidRPr="00B07FF4" w:rsidRDefault="00EF2C0B" w:rsidP="008D76E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="00D47847" w:rsidRPr="00B07FF4">
              <w:rPr>
                <w:b/>
                <w:sz w:val="24"/>
                <w:szCs w:val="24"/>
              </w:rPr>
              <w:t xml:space="preserve">tahlmatten </w:t>
            </w:r>
          </w:p>
        </w:tc>
        <w:tc>
          <w:tcPr>
            <w:tcW w:w="2773" w:type="dxa"/>
          </w:tcPr>
          <w:p w14:paraId="4D4BC931" w14:textId="77777777" w:rsidR="00D47847" w:rsidRDefault="00D47847" w:rsidP="008D76EE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6F1DF892" wp14:editId="6E728BAA">
                  <wp:extent cx="914400" cy="724067"/>
                  <wp:effectExtent l="0" t="0" r="0" b="0"/>
                  <wp:docPr id="2355" name="Grafik 2355" descr="C:\Users\entsp_000\Documents\Unterricht\684674_web_R_K_B_by_berggeist007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ntsp_000\Documents\Unterricht\684674_web_R_K_B_by_berggeist007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9" t="23546" r="20543" b="13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97" cy="72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6F7242BD" w14:textId="77777777" w:rsidR="00D47847" w:rsidRPr="00B07FF4" w:rsidRDefault="004B3D41" w:rsidP="00C97B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="00D47847" w:rsidRPr="00B07FF4">
              <w:rPr>
                <w:b/>
                <w:sz w:val="24"/>
                <w:szCs w:val="24"/>
              </w:rPr>
              <w:t>chutt</w:t>
            </w:r>
            <w:r>
              <w:rPr>
                <w:b/>
                <w:sz w:val="24"/>
                <w:szCs w:val="24"/>
              </w:rPr>
              <w:t>mulde</w:t>
            </w:r>
          </w:p>
        </w:tc>
      </w:tr>
      <w:tr w:rsidR="00D47847" w:rsidRPr="00B07FF4" w14:paraId="449FBE66" w14:textId="77777777" w:rsidTr="00C97B3B">
        <w:tc>
          <w:tcPr>
            <w:tcW w:w="2584" w:type="dxa"/>
          </w:tcPr>
          <w:p w14:paraId="32A1C511" w14:textId="77777777" w:rsidR="00D47847" w:rsidRPr="001A2B78" w:rsidRDefault="00D47847" w:rsidP="008D76EE">
            <w:pPr>
              <w:rPr>
                <w:sz w:val="12"/>
                <w:szCs w:val="16"/>
              </w:rPr>
            </w:pPr>
          </w:p>
        </w:tc>
        <w:tc>
          <w:tcPr>
            <w:tcW w:w="2070" w:type="dxa"/>
            <w:vAlign w:val="center"/>
          </w:tcPr>
          <w:p w14:paraId="0311FA3E" w14:textId="77777777" w:rsidR="00D47847" w:rsidRPr="001A2B78" w:rsidRDefault="00D47847" w:rsidP="008D76EE">
            <w:pPr>
              <w:rPr>
                <w:b/>
                <w:sz w:val="12"/>
                <w:szCs w:val="24"/>
              </w:rPr>
            </w:pPr>
          </w:p>
        </w:tc>
        <w:tc>
          <w:tcPr>
            <w:tcW w:w="2773" w:type="dxa"/>
          </w:tcPr>
          <w:p w14:paraId="63B9C090" w14:textId="77777777" w:rsidR="00D47847" w:rsidRPr="001A2B78" w:rsidRDefault="00D47847" w:rsidP="008D76EE">
            <w:pPr>
              <w:rPr>
                <w:sz w:val="12"/>
                <w:szCs w:val="16"/>
              </w:rPr>
            </w:pPr>
          </w:p>
        </w:tc>
        <w:tc>
          <w:tcPr>
            <w:tcW w:w="2221" w:type="dxa"/>
            <w:vAlign w:val="center"/>
          </w:tcPr>
          <w:p w14:paraId="681D3C50" w14:textId="77777777" w:rsidR="00D47847" w:rsidRPr="001A2B78" w:rsidRDefault="00D47847" w:rsidP="00C97B3B">
            <w:pPr>
              <w:rPr>
                <w:b/>
                <w:sz w:val="12"/>
                <w:szCs w:val="24"/>
              </w:rPr>
            </w:pPr>
          </w:p>
        </w:tc>
      </w:tr>
      <w:tr w:rsidR="00D47847" w14:paraId="4B635386" w14:textId="77777777" w:rsidTr="00C97B3B">
        <w:tc>
          <w:tcPr>
            <w:tcW w:w="2584" w:type="dxa"/>
          </w:tcPr>
          <w:p w14:paraId="3F583A21" w14:textId="55CF0513" w:rsidR="00D47847" w:rsidRDefault="00EF455E" w:rsidP="008D76EE">
            <w:r>
              <w:rPr>
                <w:noProof/>
              </w:rPr>
              <w:drawing>
                <wp:inline distT="0" distB="0" distL="0" distR="0" wp14:anchorId="020291B6" wp14:editId="5F6DBC02">
                  <wp:extent cx="996315" cy="662590"/>
                  <wp:effectExtent l="0" t="0" r="0" b="444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163" cy="6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36BACD1F" w14:textId="77777777" w:rsidR="00D47847" w:rsidRPr="00B07FF4" w:rsidRDefault="00D47847" w:rsidP="008D76EE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Kran</w:t>
            </w:r>
          </w:p>
        </w:tc>
        <w:tc>
          <w:tcPr>
            <w:tcW w:w="2773" w:type="dxa"/>
          </w:tcPr>
          <w:p w14:paraId="375BDC87" w14:textId="77777777" w:rsidR="00D47847" w:rsidRDefault="00D47847" w:rsidP="008D76EE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47DAD67A" wp14:editId="2AAA32CF">
                  <wp:extent cx="914400" cy="678985"/>
                  <wp:effectExtent l="0" t="0" r="0" b="6985"/>
                  <wp:docPr id="2357" name="Grafik 2357" descr="C:\Users\entsp_000\Documents\Unterricht\577167_web_R_K_B_by_Michael Lorenzet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ntsp_000\Documents\Unterricht\577167_web_R_K_B_by_Michael Lorenzet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7" t="68073" r="13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71" cy="67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5A27FEB5" w14:textId="77777777" w:rsidR="00D47847" w:rsidRPr="00B07FF4" w:rsidRDefault="00D47847" w:rsidP="00C97B3B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Abfallcontainer</w:t>
            </w:r>
          </w:p>
        </w:tc>
      </w:tr>
      <w:tr w:rsidR="00115AE0" w:rsidRPr="00B07FF4" w14:paraId="1682F9D7" w14:textId="77777777" w:rsidTr="00C97B3B">
        <w:tc>
          <w:tcPr>
            <w:tcW w:w="2584" w:type="dxa"/>
          </w:tcPr>
          <w:p w14:paraId="3C88197E" w14:textId="77777777" w:rsidR="00D47847" w:rsidRPr="001A2B78" w:rsidRDefault="00D47847" w:rsidP="008D76EE">
            <w:pPr>
              <w:rPr>
                <w:rFonts w:ascii="AaBbCc" w:hAnsi="AaBbCc"/>
                <w:noProof/>
                <w:color w:val="000080"/>
                <w:sz w:val="12"/>
                <w:szCs w:val="16"/>
              </w:rPr>
            </w:pPr>
          </w:p>
        </w:tc>
        <w:tc>
          <w:tcPr>
            <w:tcW w:w="2070" w:type="dxa"/>
            <w:vAlign w:val="center"/>
          </w:tcPr>
          <w:p w14:paraId="4C46BA22" w14:textId="77777777" w:rsidR="00D47847" w:rsidRPr="001A2B78" w:rsidRDefault="00D47847" w:rsidP="008D76EE">
            <w:pPr>
              <w:rPr>
                <w:b/>
                <w:sz w:val="12"/>
                <w:szCs w:val="24"/>
              </w:rPr>
            </w:pPr>
          </w:p>
        </w:tc>
        <w:tc>
          <w:tcPr>
            <w:tcW w:w="2773" w:type="dxa"/>
          </w:tcPr>
          <w:p w14:paraId="505F8F81" w14:textId="77777777" w:rsidR="00D47847" w:rsidRPr="001A2B78" w:rsidRDefault="00D47847" w:rsidP="008D76EE">
            <w:pPr>
              <w:rPr>
                <w:rFonts w:ascii="AaBbCc" w:hAnsi="AaBbCc"/>
                <w:noProof/>
                <w:color w:val="000080"/>
                <w:sz w:val="12"/>
                <w:szCs w:val="16"/>
              </w:rPr>
            </w:pPr>
          </w:p>
        </w:tc>
        <w:tc>
          <w:tcPr>
            <w:tcW w:w="2221" w:type="dxa"/>
            <w:vAlign w:val="center"/>
          </w:tcPr>
          <w:p w14:paraId="7D1129F1" w14:textId="77777777" w:rsidR="00D47847" w:rsidRPr="001A2B78" w:rsidRDefault="00D47847" w:rsidP="00C97B3B">
            <w:pPr>
              <w:rPr>
                <w:b/>
                <w:sz w:val="12"/>
                <w:szCs w:val="24"/>
              </w:rPr>
            </w:pPr>
          </w:p>
        </w:tc>
      </w:tr>
      <w:tr w:rsidR="00D47847" w14:paraId="235023D1" w14:textId="77777777" w:rsidTr="00C97B3B">
        <w:tc>
          <w:tcPr>
            <w:tcW w:w="2584" w:type="dxa"/>
          </w:tcPr>
          <w:p w14:paraId="39B7672D" w14:textId="57B3B504" w:rsidR="00D47847" w:rsidRDefault="00EF455E" w:rsidP="008D76EE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434357E" wp14:editId="255EE495">
                  <wp:extent cx="1328760" cy="646322"/>
                  <wp:effectExtent l="0" t="0" r="5080" b="1905"/>
                  <wp:docPr id="40" name="Grafik 40" descr="Maschinen, Mine, Bau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schinen, Mine, Baustel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6" t="54449" r="30640"/>
                          <a:stretch/>
                        </pic:blipFill>
                        <pic:spPr bwMode="auto">
                          <a:xfrm>
                            <a:off x="0" y="0"/>
                            <a:ext cx="1339562" cy="65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4BFDFA6B" w14:textId="77777777" w:rsidR="00D47847" w:rsidRPr="00B07FF4" w:rsidRDefault="00D47847" w:rsidP="008D76EE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Oberboden</w:t>
            </w:r>
          </w:p>
        </w:tc>
        <w:tc>
          <w:tcPr>
            <w:tcW w:w="2773" w:type="dxa"/>
          </w:tcPr>
          <w:p w14:paraId="697CC93D" w14:textId="77777777" w:rsidR="00D47847" w:rsidRDefault="00D47847" w:rsidP="008D76EE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3CB2BCB2" wp14:editId="7047C5F3">
                  <wp:extent cx="918845" cy="663865"/>
                  <wp:effectExtent l="0" t="0" r="0" b="3175"/>
                  <wp:docPr id="2359" name="Grafik 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6492_web_R_K_B_by_Michael Lorenzet_pixelio.d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39" cy="66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7341185A" w14:textId="77777777" w:rsidR="00D47847" w:rsidRPr="00B07FF4" w:rsidRDefault="00215F98" w:rsidP="00C97B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Steinlager</w:t>
            </w:r>
          </w:p>
        </w:tc>
      </w:tr>
      <w:tr w:rsidR="00D47847" w:rsidRPr="00B07FF4" w14:paraId="5B5716A2" w14:textId="77777777" w:rsidTr="00C97B3B">
        <w:tc>
          <w:tcPr>
            <w:tcW w:w="2584" w:type="dxa"/>
          </w:tcPr>
          <w:p w14:paraId="547ACAC9" w14:textId="77777777" w:rsidR="00D47847" w:rsidRPr="001A2B78" w:rsidRDefault="00D47847" w:rsidP="008D76EE">
            <w:pPr>
              <w:rPr>
                <w:rFonts w:ascii="AaBbCc" w:hAnsi="AaBbCc"/>
                <w:noProof/>
                <w:color w:val="000080"/>
                <w:sz w:val="12"/>
                <w:szCs w:val="16"/>
              </w:rPr>
            </w:pPr>
          </w:p>
        </w:tc>
        <w:tc>
          <w:tcPr>
            <w:tcW w:w="2070" w:type="dxa"/>
            <w:vAlign w:val="center"/>
          </w:tcPr>
          <w:p w14:paraId="05C27443" w14:textId="77777777" w:rsidR="00D47847" w:rsidRPr="001A2B78" w:rsidRDefault="00D47847" w:rsidP="008D76EE">
            <w:pPr>
              <w:rPr>
                <w:b/>
                <w:sz w:val="12"/>
                <w:szCs w:val="24"/>
              </w:rPr>
            </w:pPr>
          </w:p>
        </w:tc>
        <w:tc>
          <w:tcPr>
            <w:tcW w:w="2773" w:type="dxa"/>
          </w:tcPr>
          <w:p w14:paraId="0FF2EFC1" w14:textId="77777777" w:rsidR="00D47847" w:rsidRPr="001A2B78" w:rsidRDefault="00D47847" w:rsidP="008D76EE">
            <w:pPr>
              <w:rPr>
                <w:rFonts w:ascii="AaBbCc" w:hAnsi="AaBbCc"/>
                <w:noProof/>
                <w:color w:val="000080"/>
                <w:sz w:val="12"/>
                <w:szCs w:val="16"/>
              </w:rPr>
            </w:pPr>
          </w:p>
        </w:tc>
        <w:tc>
          <w:tcPr>
            <w:tcW w:w="2221" w:type="dxa"/>
            <w:vAlign w:val="center"/>
          </w:tcPr>
          <w:p w14:paraId="75E4888A" w14:textId="77777777" w:rsidR="00D47847" w:rsidRPr="001A2B78" w:rsidRDefault="00D47847" w:rsidP="00C97B3B">
            <w:pPr>
              <w:rPr>
                <w:b/>
                <w:sz w:val="12"/>
                <w:szCs w:val="24"/>
              </w:rPr>
            </w:pPr>
          </w:p>
        </w:tc>
      </w:tr>
      <w:tr w:rsidR="00D47847" w14:paraId="0E10AD9F" w14:textId="77777777" w:rsidTr="00C97B3B">
        <w:tc>
          <w:tcPr>
            <w:tcW w:w="2584" w:type="dxa"/>
          </w:tcPr>
          <w:p w14:paraId="370C3279" w14:textId="77777777" w:rsidR="00D47847" w:rsidRDefault="00D47847" w:rsidP="008D76EE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3833A885" wp14:editId="0C81FAF5">
                  <wp:extent cx="690245" cy="968563"/>
                  <wp:effectExtent l="0" t="0" r="0" b="3175"/>
                  <wp:docPr id="2360" name="Grafik 2360" descr="C:\Users\entsp_000\Documents\Unterricht\195746_web_R_B_by_Thomas Max Müller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ntsp_000\Documents\Unterricht\195746_web_R_B_by_Thomas Max Müller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06" cy="97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69F91BD4" w14:textId="77777777" w:rsidR="00D47847" w:rsidRPr="00B07FF4" w:rsidRDefault="00D47847" w:rsidP="008D76EE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Toilette</w:t>
            </w:r>
          </w:p>
        </w:tc>
        <w:tc>
          <w:tcPr>
            <w:tcW w:w="2773" w:type="dxa"/>
          </w:tcPr>
          <w:p w14:paraId="14AD85FC" w14:textId="77777777" w:rsidR="00D47847" w:rsidRDefault="00D47847" w:rsidP="008D76EE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6B658CB0" wp14:editId="71855042">
                  <wp:extent cx="795020" cy="843695"/>
                  <wp:effectExtent l="0" t="0" r="5080" b="0"/>
                  <wp:docPr id="2361" name="Grafik 2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0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9" r="16006"/>
                          <a:stretch/>
                        </pic:blipFill>
                        <pic:spPr bwMode="auto">
                          <a:xfrm>
                            <a:off x="0" y="0"/>
                            <a:ext cx="801852" cy="85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5FF9D296" w14:textId="77777777" w:rsidR="00D47847" w:rsidRPr="00B07FF4" w:rsidRDefault="000159FB" w:rsidP="00C97B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Zimmerer-P</w:t>
            </w:r>
            <w:r w:rsidR="00D47847" w:rsidRPr="00B07FF4">
              <w:rPr>
                <w:b/>
                <w:sz w:val="24"/>
                <w:szCs w:val="24"/>
              </w:rPr>
              <w:t>latz</w:t>
            </w:r>
          </w:p>
        </w:tc>
      </w:tr>
      <w:tr w:rsidR="00115AE0" w:rsidRPr="00B07FF4" w14:paraId="7B48469B" w14:textId="77777777" w:rsidTr="00C97B3B">
        <w:tc>
          <w:tcPr>
            <w:tcW w:w="2584" w:type="dxa"/>
          </w:tcPr>
          <w:p w14:paraId="30E15A2B" w14:textId="77777777" w:rsidR="00D47847" w:rsidRPr="001A2B78" w:rsidRDefault="00D47847" w:rsidP="008D76EE">
            <w:pPr>
              <w:rPr>
                <w:rFonts w:ascii="AaBbCc" w:hAnsi="AaBbCc"/>
                <w:noProof/>
                <w:color w:val="000080"/>
                <w:sz w:val="14"/>
                <w:szCs w:val="16"/>
              </w:rPr>
            </w:pPr>
          </w:p>
        </w:tc>
        <w:tc>
          <w:tcPr>
            <w:tcW w:w="2070" w:type="dxa"/>
            <w:vAlign w:val="center"/>
          </w:tcPr>
          <w:p w14:paraId="504D004F" w14:textId="77777777" w:rsidR="00D47847" w:rsidRPr="001A2B78" w:rsidRDefault="00D47847" w:rsidP="008D76EE">
            <w:pPr>
              <w:rPr>
                <w:b/>
                <w:sz w:val="14"/>
                <w:szCs w:val="24"/>
              </w:rPr>
            </w:pPr>
          </w:p>
        </w:tc>
        <w:tc>
          <w:tcPr>
            <w:tcW w:w="2773" w:type="dxa"/>
          </w:tcPr>
          <w:p w14:paraId="3511A4A0" w14:textId="77777777" w:rsidR="00D47847" w:rsidRPr="001A2B78" w:rsidRDefault="00D47847" w:rsidP="008D76EE">
            <w:pPr>
              <w:rPr>
                <w:rFonts w:ascii="AaBbCc" w:hAnsi="AaBbCc"/>
                <w:noProof/>
                <w:color w:val="000080"/>
                <w:sz w:val="14"/>
                <w:szCs w:val="16"/>
              </w:rPr>
            </w:pPr>
          </w:p>
        </w:tc>
        <w:tc>
          <w:tcPr>
            <w:tcW w:w="2221" w:type="dxa"/>
            <w:vAlign w:val="center"/>
          </w:tcPr>
          <w:p w14:paraId="00E5645F" w14:textId="77777777" w:rsidR="00D47847" w:rsidRPr="001A2B78" w:rsidRDefault="00D47847" w:rsidP="00C97B3B">
            <w:pPr>
              <w:rPr>
                <w:rFonts w:ascii="AaBbCc" w:hAnsi="AaBbCc"/>
                <w:color w:val="000080"/>
                <w:sz w:val="14"/>
                <w:szCs w:val="16"/>
              </w:rPr>
            </w:pPr>
          </w:p>
        </w:tc>
      </w:tr>
      <w:tr w:rsidR="00D47847" w14:paraId="32C8E78E" w14:textId="77777777" w:rsidTr="00C97B3B">
        <w:tc>
          <w:tcPr>
            <w:tcW w:w="2584" w:type="dxa"/>
          </w:tcPr>
          <w:p w14:paraId="1EC9AE0F" w14:textId="77777777" w:rsidR="00D47847" w:rsidRDefault="00D47847" w:rsidP="008D76EE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0F60C6B5" wp14:editId="2264EA37">
                  <wp:extent cx="567690" cy="698105"/>
                  <wp:effectExtent l="0" t="0" r="3810" b="6985"/>
                  <wp:docPr id="2362" name="Grafik 2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1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18"/>
                          <a:stretch/>
                        </pic:blipFill>
                        <pic:spPr bwMode="auto">
                          <a:xfrm>
                            <a:off x="0" y="0"/>
                            <a:ext cx="575940" cy="708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3A273D4E" w14:textId="77777777" w:rsidR="00D47847" w:rsidRPr="00B07FF4" w:rsidRDefault="00D47847" w:rsidP="008D76E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Bau</w:t>
            </w:r>
            <w:r w:rsidRPr="00B07FF4">
              <w:rPr>
                <w:b/>
                <w:sz w:val="24"/>
                <w:szCs w:val="24"/>
              </w:rPr>
              <w:t>strom</w:t>
            </w:r>
            <w:r>
              <w:rPr>
                <w:b/>
                <w:sz w:val="24"/>
                <w:szCs w:val="24"/>
              </w:rPr>
              <w:t>-</w:t>
            </w:r>
          </w:p>
          <w:p w14:paraId="0E67BA99" w14:textId="77777777" w:rsidR="00D47847" w:rsidRPr="00B07FF4" w:rsidRDefault="00D47847" w:rsidP="008D76EE">
            <w:pPr>
              <w:rPr>
                <w:b/>
                <w:sz w:val="24"/>
                <w:szCs w:val="24"/>
              </w:rPr>
            </w:pPr>
            <w:proofErr w:type="spellStart"/>
            <w:r w:rsidRPr="00B07FF4">
              <w:rPr>
                <w:b/>
                <w:sz w:val="24"/>
                <w:szCs w:val="24"/>
              </w:rPr>
              <w:t>verteiler</w:t>
            </w:r>
            <w:proofErr w:type="spellEnd"/>
          </w:p>
        </w:tc>
        <w:tc>
          <w:tcPr>
            <w:tcW w:w="2773" w:type="dxa"/>
          </w:tcPr>
          <w:p w14:paraId="3C6E2A37" w14:textId="77777777" w:rsidR="00D47847" w:rsidRDefault="00D47847" w:rsidP="008D76EE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234A8C1D" wp14:editId="147A0BBC">
                  <wp:extent cx="790575" cy="810340"/>
                  <wp:effectExtent l="0" t="0" r="0" b="8890"/>
                  <wp:docPr id="2363" name="Grafik 2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azin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0" t="24599" r="13600" b="26200"/>
                          <a:stretch/>
                        </pic:blipFill>
                        <pic:spPr bwMode="auto">
                          <a:xfrm>
                            <a:off x="0" y="0"/>
                            <a:ext cx="789430" cy="809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69566761" w14:textId="77777777" w:rsidR="00D47847" w:rsidRPr="00B07FF4" w:rsidRDefault="00D47847" w:rsidP="00C97B3B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Magazin</w:t>
            </w:r>
          </w:p>
        </w:tc>
      </w:tr>
      <w:tr w:rsidR="00115AE0" w:rsidRPr="00B07FF4" w14:paraId="260249B6" w14:textId="77777777" w:rsidTr="00C97B3B">
        <w:tc>
          <w:tcPr>
            <w:tcW w:w="2584" w:type="dxa"/>
          </w:tcPr>
          <w:p w14:paraId="6067FAF7" w14:textId="77777777" w:rsidR="00D47847" w:rsidRPr="001A2B78" w:rsidRDefault="00D47847" w:rsidP="008D76EE">
            <w:pPr>
              <w:rPr>
                <w:rFonts w:ascii="AaBbCc" w:hAnsi="AaBbCc"/>
                <w:noProof/>
                <w:color w:val="000080"/>
                <w:sz w:val="12"/>
                <w:szCs w:val="16"/>
              </w:rPr>
            </w:pPr>
          </w:p>
        </w:tc>
        <w:tc>
          <w:tcPr>
            <w:tcW w:w="2070" w:type="dxa"/>
            <w:vAlign w:val="center"/>
          </w:tcPr>
          <w:p w14:paraId="1013C168" w14:textId="77777777" w:rsidR="00D47847" w:rsidRPr="001A2B78" w:rsidRDefault="00D47847" w:rsidP="008D76EE">
            <w:pPr>
              <w:rPr>
                <w:rFonts w:ascii="AaBbCc" w:hAnsi="AaBbCc"/>
                <w:color w:val="000080"/>
                <w:sz w:val="12"/>
                <w:szCs w:val="24"/>
              </w:rPr>
            </w:pPr>
          </w:p>
        </w:tc>
        <w:tc>
          <w:tcPr>
            <w:tcW w:w="2773" w:type="dxa"/>
          </w:tcPr>
          <w:p w14:paraId="60EF66EE" w14:textId="77777777" w:rsidR="00D47847" w:rsidRPr="001A2B78" w:rsidRDefault="00D47847" w:rsidP="008D76EE">
            <w:pPr>
              <w:rPr>
                <w:rFonts w:ascii="AaBbCc" w:hAnsi="AaBbCc"/>
                <w:noProof/>
                <w:color w:val="000080"/>
                <w:sz w:val="12"/>
                <w:szCs w:val="16"/>
              </w:rPr>
            </w:pPr>
          </w:p>
        </w:tc>
        <w:tc>
          <w:tcPr>
            <w:tcW w:w="2221" w:type="dxa"/>
            <w:vAlign w:val="center"/>
          </w:tcPr>
          <w:p w14:paraId="5B4CA27C" w14:textId="77777777" w:rsidR="00D47847" w:rsidRPr="001A2B78" w:rsidRDefault="00D47847" w:rsidP="00C97B3B">
            <w:pPr>
              <w:rPr>
                <w:rFonts w:ascii="AaBbCc" w:hAnsi="AaBbCc"/>
                <w:color w:val="000080"/>
                <w:sz w:val="12"/>
                <w:szCs w:val="16"/>
              </w:rPr>
            </w:pPr>
          </w:p>
        </w:tc>
      </w:tr>
      <w:tr w:rsidR="00115AE0" w14:paraId="04B1E301" w14:textId="77777777" w:rsidTr="00C97B3B">
        <w:tc>
          <w:tcPr>
            <w:tcW w:w="2584" w:type="dxa"/>
          </w:tcPr>
          <w:p w14:paraId="40D29CB7" w14:textId="77777777" w:rsidR="00D47847" w:rsidRDefault="00D47847" w:rsidP="008D76EE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2D321283" wp14:editId="2920F747">
                  <wp:extent cx="1139190" cy="700752"/>
                  <wp:effectExtent l="0" t="0" r="3810" b="4445"/>
                  <wp:docPr id="2364" name="Grafik 2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2309_web_R_K_by_Rainer Sturm_pixelio.de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82" cy="70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6AD2EAE6" w14:textId="77777777" w:rsidR="00D47847" w:rsidRPr="00B07FF4" w:rsidRDefault="00D47847" w:rsidP="008D76EE">
            <w:pPr>
              <w:rPr>
                <w:rFonts w:ascii="AaBbCc" w:hAnsi="AaBbCc"/>
                <w:color w:val="000080"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Schnurgerüst</w:t>
            </w:r>
          </w:p>
        </w:tc>
        <w:tc>
          <w:tcPr>
            <w:tcW w:w="2773" w:type="dxa"/>
          </w:tcPr>
          <w:p w14:paraId="388A7244" w14:textId="19EAB198" w:rsidR="00D47847" w:rsidRDefault="00BF2E6A" w:rsidP="008D76EE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BABD7F4" wp14:editId="0D2E2B82">
                  <wp:extent cx="1017917" cy="670998"/>
                  <wp:effectExtent l="0" t="0" r="0" b="0"/>
                  <wp:docPr id="51" name="Grafik 51" descr="Gebäude, Die Gestaltung Der, Bauarbeiten, B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bäude, Die Gestaltung Der, Bauarbeiten, B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04" cy="68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324E6628" w14:textId="77777777" w:rsidR="00D47847" w:rsidRPr="00B07FF4" w:rsidRDefault="00D47847" w:rsidP="00C97B3B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Verkehrsweg</w:t>
            </w:r>
          </w:p>
        </w:tc>
      </w:tr>
      <w:tr w:rsidR="001A2B78" w14:paraId="54D43C2A" w14:textId="77777777" w:rsidTr="00C97B3B">
        <w:tc>
          <w:tcPr>
            <w:tcW w:w="2584" w:type="dxa"/>
          </w:tcPr>
          <w:p w14:paraId="375E4201" w14:textId="77777777" w:rsidR="001A2B78" w:rsidRPr="001A2B78" w:rsidRDefault="001A2B78" w:rsidP="008D76EE">
            <w:pPr>
              <w:rPr>
                <w:rFonts w:ascii="AaBbCc" w:hAnsi="AaBbCc"/>
                <w:noProof/>
                <w:color w:val="000080"/>
                <w:sz w:val="12"/>
                <w:szCs w:val="40"/>
              </w:rPr>
            </w:pPr>
          </w:p>
        </w:tc>
        <w:tc>
          <w:tcPr>
            <w:tcW w:w="2070" w:type="dxa"/>
            <w:vAlign w:val="center"/>
          </w:tcPr>
          <w:p w14:paraId="3616F362" w14:textId="77777777" w:rsidR="001A2B78" w:rsidRPr="001A2B78" w:rsidRDefault="001A2B78" w:rsidP="008D76EE">
            <w:pPr>
              <w:rPr>
                <w:b/>
                <w:sz w:val="12"/>
                <w:szCs w:val="24"/>
              </w:rPr>
            </w:pPr>
          </w:p>
        </w:tc>
        <w:tc>
          <w:tcPr>
            <w:tcW w:w="2773" w:type="dxa"/>
          </w:tcPr>
          <w:p w14:paraId="2983DA55" w14:textId="77777777" w:rsidR="001A2B78" w:rsidRPr="001A2B78" w:rsidRDefault="001A2B78" w:rsidP="008D76EE">
            <w:pPr>
              <w:rPr>
                <w:rFonts w:ascii="AaBbCc" w:hAnsi="AaBbCc"/>
                <w:noProof/>
                <w:color w:val="000080"/>
                <w:sz w:val="12"/>
                <w:szCs w:val="40"/>
              </w:rPr>
            </w:pPr>
          </w:p>
        </w:tc>
        <w:tc>
          <w:tcPr>
            <w:tcW w:w="2221" w:type="dxa"/>
            <w:vAlign w:val="center"/>
          </w:tcPr>
          <w:p w14:paraId="425BBFA7" w14:textId="77777777" w:rsidR="001A2B78" w:rsidRPr="001A2B78" w:rsidRDefault="001A2B78" w:rsidP="00C97B3B">
            <w:pPr>
              <w:rPr>
                <w:b/>
                <w:sz w:val="12"/>
                <w:szCs w:val="24"/>
              </w:rPr>
            </w:pPr>
          </w:p>
        </w:tc>
      </w:tr>
      <w:tr w:rsidR="00115AE0" w14:paraId="62EEB96A" w14:textId="77777777" w:rsidTr="00C97B3B">
        <w:tc>
          <w:tcPr>
            <w:tcW w:w="2584" w:type="dxa"/>
          </w:tcPr>
          <w:p w14:paraId="6D14F092" w14:textId="77777777" w:rsidR="00115AE0" w:rsidRDefault="00115AE0" w:rsidP="008D76EE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0A6B51FF" wp14:editId="54C6E695">
                  <wp:extent cx="949361" cy="569676"/>
                  <wp:effectExtent l="0" t="635" r="2540" b="2540"/>
                  <wp:docPr id="2366" name="Grafik 2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drant 2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6" t="24632" r="25321" b="23183"/>
                          <a:stretch/>
                        </pic:blipFill>
                        <pic:spPr bwMode="auto">
                          <a:xfrm rot="5400000">
                            <a:off x="0" y="0"/>
                            <a:ext cx="965639" cy="579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575DFEA8" w14:textId="77777777" w:rsidR="00115AE0" w:rsidRPr="00B07FF4" w:rsidRDefault="00115AE0" w:rsidP="008D76E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Hydrant</w:t>
            </w:r>
          </w:p>
        </w:tc>
        <w:tc>
          <w:tcPr>
            <w:tcW w:w="2773" w:type="dxa"/>
          </w:tcPr>
          <w:p w14:paraId="4BFF6958" w14:textId="77777777" w:rsidR="00115AE0" w:rsidRDefault="00115AE0" w:rsidP="008D76EE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636184F2" wp14:editId="6D88B7C5">
                  <wp:extent cx="931885" cy="603734"/>
                  <wp:effectExtent l="0" t="7302" r="0" b="0"/>
                  <wp:docPr id="2368" name="Grafik 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38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3" t="50437" r="33160" b="18281"/>
                          <a:stretch/>
                        </pic:blipFill>
                        <pic:spPr bwMode="auto">
                          <a:xfrm rot="5400000">
                            <a:off x="0" y="0"/>
                            <a:ext cx="936872" cy="60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2079278B" w14:textId="77777777" w:rsidR="00115AE0" w:rsidRPr="00B07FF4" w:rsidRDefault="00115AE0" w:rsidP="00C97B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Holzlager</w:t>
            </w:r>
          </w:p>
        </w:tc>
      </w:tr>
    </w:tbl>
    <w:p w14:paraId="1CD54564" w14:textId="77777777" w:rsidR="00925C08" w:rsidRDefault="00925C08" w:rsidP="00925C08">
      <w:pPr>
        <w:pStyle w:val="Marginaliegrau"/>
        <w:framePr w:w="9951" w:wrap="around" w:x="1049" w:y="141"/>
      </w:pPr>
      <w:r w:rsidRPr="000D4AE9">
        <w:t>Bildquellen: Schalelement</w:t>
      </w:r>
      <w:r>
        <w:t xml:space="preserve">: Rainer Sturm/pixelio.de; Baugrube: Bernd </w:t>
      </w:r>
      <w:proofErr w:type="spellStart"/>
      <w:r>
        <w:t>Sterzl</w:t>
      </w:r>
      <w:proofErr w:type="spellEnd"/>
      <w:r>
        <w:t xml:space="preserve">/pixelio.de; Schuttmulde: </w:t>
      </w:r>
      <w:proofErr w:type="spellStart"/>
      <w:r>
        <w:t>berggeist</w:t>
      </w:r>
      <w:proofErr w:type="spellEnd"/>
      <w:r>
        <w:t xml:space="preserve"> 007/pixelio.de; Abfallcontainer:  Michael </w:t>
      </w:r>
      <w:proofErr w:type="spellStart"/>
      <w:r>
        <w:t>Lorenzet</w:t>
      </w:r>
      <w:proofErr w:type="spellEnd"/>
      <w:r>
        <w:t xml:space="preserve">/pixelio.de; Mauersteine: Michael </w:t>
      </w:r>
      <w:proofErr w:type="spellStart"/>
      <w:r>
        <w:t>Lorenzet</w:t>
      </w:r>
      <w:proofErr w:type="spellEnd"/>
      <w:r>
        <w:t>/pixelio.de; Toilette Thomas Max Müller/pixelio.de; Schnurgerüst: Rainer Sturm/pixelio.de</w:t>
      </w:r>
    </w:p>
    <w:p w14:paraId="5CE1D496" w14:textId="77777777" w:rsidR="00D47847" w:rsidRDefault="00350D36">
      <w:pPr>
        <w:spacing w:line="240" w:lineRule="exact"/>
        <w:rPr>
          <w:b/>
        </w:rPr>
      </w:pPr>
      <w:r w:rsidRPr="00E9503B">
        <w:rPr>
          <w:strike/>
          <w:noProof/>
          <w:lang w:eastAsia="de-DE"/>
        </w:rPr>
        <w:lastRenderedPageBreak/>
        <w:drawing>
          <wp:anchor distT="0" distB="0" distL="114300" distR="114300" simplePos="0" relativeHeight="251699200" behindDoc="0" locked="0" layoutInCell="1" allowOverlap="1" wp14:anchorId="4CC63792" wp14:editId="30FEF202">
            <wp:simplePos x="0" y="0"/>
            <wp:positionH relativeFrom="column">
              <wp:posOffset>4805045</wp:posOffset>
            </wp:positionH>
            <wp:positionV relativeFrom="paragraph">
              <wp:posOffset>486410</wp:posOffset>
            </wp:positionV>
            <wp:extent cx="341630" cy="313055"/>
            <wp:effectExtent l="0" t="0" r="127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DC1B7C" w:rsidRPr="007D6AD0" w14:paraId="3D94A16B" w14:textId="77777777" w:rsidTr="009A38F5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A5655E" w14:textId="77777777" w:rsidR="00DC1B7C" w:rsidRPr="007D6AD0" w:rsidRDefault="00DC1B7C" w:rsidP="009A38F5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t>Materialien/Kompetenz</w:t>
            </w:r>
          </w:p>
          <w:p w14:paraId="0A2EB00D" w14:textId="77777777" w:rsidR="00DC1B7C" w:rsidRPr="007D6AD0" w:rsidRDefault="00DC1B7C" w:rsidP="00DC1B7C">
            <w:pPr>
              <w:spacing w:line="240" w:lineRule="exact"/>
              <w:rPr>
                <w:b/>
              </w:rPr>
            </w:pPr>
            <w:r w:rsidRPr="007D6AD0">
              <w:rPr>
                <w:rFonts w:eastAsia="Calibri"/>
                <w:b/>
                <w:noProof/>
              </w:rPr>
              <w:t xml:space="preserve">Einlageblatt – </w:t>
            </w:r>
            <w:r>
              <w:rPr>
                <w:b/>
              </w:rPr>
              <w:t>Domino</w:t>
            </w:r>
            <w:r w:rsidR="00B26BC1">
              <w:rPr>
                <w:b/>
              </w:rPr>
              <w:t xml:space="preserve"> 1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24A197" w14:textId="77777777" w:rsidR="00DC1B7C" w:rsidRPr="007D6AD0" w:rsidRDefault="00DC1B7C" w:rsidP="009A38F5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57E08A" w14:textId="77777777" w:rsidR="00DC1B7C" w:rsidRPr="007D6AD0" w:rsidRDefault="00DC1B7C" w:rsidP="009A38F5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1A4E014D" w14:textId="77777777" w:rsidR="00DC1B7C" w:rsidRPr="007D6AD0" w:rsidRDefault="00B83680" w:rsidP="009A38F5">
            <w:pPr>
              <w:jc w:val="center"/>
              <w:rPr>
                <w:rFonts w:eastAsia="Calibri"/>
                <w:b/>
                <w:lang w:val="en-GB"/>
              </w:rPr>
            </w:pPr>
            <w:r w:rsidRPr="00B83680">
              <w:rPr>
                <w:b/>
                <w:lang w:val="en-GB"/>
              </w:rPr>
              <w:t>BT01.02.01.01</w:t>
            </w:r>
          </w:p>
        </w:tc>
      </w:tr>
    </w:tbl>
    <w:p w14:paraId="0A01536D" w14:textId="77777777" w:rsidR="00DC1B7C" w:rsidRDefault="00DC1B7C" w:rsidP="007765B6">
      <w:pPr>
        <w:spacing w:line="240" w:lineRule="exact"/>
        <w:rPr>
          <w:b/>
        </w:rPr>
      </w:pPr>
    </w:p>
    <w:p w14:paraId="6FEA2FFF" w14:textId="77777777" w:rsidR="007765B6" w:rsidRPr="0041094E" w:rsidRDefault="007765B6" w:rsidP="007765B6">
      <w:pPr>
        <w:spacing w:line="240" w:lineRule="exact"/>
        <w:rPr>
          <w:b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"/>
        <w:gridCol w:w="2268"/>
        <w:gridCol w:w="2268"/>
        <w:gridCol w:w="227"/>
        <w:gridCol w:w="227"/>
        <w:gridCol w:w="2268"/>
        <w:gridCol w:w="2268"/>
        <w:gridCol w:w="227"/>
      </w:tblGrid>
      <w:tr w:rsidR="00FF73A1" w14:paraId="6B351DF8" w14:textId="77777777" w:rsidTr="0033506B">
        <w:trPr>
          <w:trHeight w:hRule="exact" w:val="227"/>
        </w:trPr>
        <w:tc>
          <w:tcPr>
            <w:tcW w:w="227" w:type="dxa"/>
            <w:tcBorders>
              <w:top w:val="single" w:sz="4" w:space="0" w:color="auto"/>
              <w:bottom w:val="nil"/>
              <w:right w:val="nil"/>
            </w:tcBorders>
          </w:tcPr>
          <w:p w14:paraId="06403AB5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6918E8F9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7BAE93A3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7362C5BA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2F4877F8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0A2F2144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4D1BDBB5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left w:val="nil"/>
              <w:bottom w:val="nil"/>
              <w:right w:val="single" w:sz="4" w:space="0" w:color="auto"/>
            </w:tcBorders>
          </w:tcPr>
          <w:p w14:paraId="40C89CD3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</w:tr>
      <w:tr w:rsidR="00FF73A1" w:rsidRPr="00780E24" w14:paraId="717E28D2" w14:textId="77777777" w:rsidTr="0033506B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6FCBB2B2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4933D63" w14:textId="77777777" w:rsidR="00FF73A1" w:rsidRPr="00DE7EF4" w:rsidRDefault="00FF73A1" w:rsidP="0033506B">
            <w:pPr>
              <w:jc w:val="center"/>
              <w:rPr>
                <w:rFonts w:ascii="AaBbCc" w:hAnsi="AaBbCc"/>
                <w:b/>
                <w:color w:val="000080"/>
                <w:sz w:val="48"/>
                <w:szCs w:val="48"/>
                <w:u w:val="single"/>
              </w:rPr>
            </w:pPr>
            <w:r w:rsidRPr="00780E24">
              <w:rPr>
                <w:rFonts w:ascii="AaBbCc" w:hAnsi="AaBbCc"/>
                <w:b/>
                <w:color w:val="000080"/>
                <w:sz w:val="48"/>
                <w:szCs w:val="48"/>
                <w:u w:val="single"/>
              </w:rPr>
              <w:t>Start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FA7005E" w14:textId="1A7C9E00" w:rsidR="00FF73A1" w:rsidRPr="00780E24" w:rsidRDefault="00BF2E6A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9C616C7" wp14:editId="7F64B3A5">
                  <wp:extent cx="1457339" cy="690113"/>
                  <wp:effectExtent l="0" t="0" r="0" b="0"/>
                  <wp:docPr id="41" name="Grafik 41" descr="Bau, Baustelle, Bauen, Arbeiten, Architektur, Hausb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au, Baustelle, Bauen, Arbeiten, Architektur, Hausba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2" t="37534"/>
                          <a:stretch/>
                        </pic:blipFill>
                        <pic:spPr bwMode="auto">
                          <a:xfrm>
                            <a:off x="0" y="0"/>
                            <a:ext cx="1489097" cy="70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54C5E44C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46D422C2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3463C93" w14:textId="77777777" w:rsidR="0041094E" w:rsidRPr="00780E24" w:rsidRDefault="00D25F85" w:rsidP="00D25F85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Zufahrt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88EB3E9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57D19FA1" wp14:editId="216EDBD5">
                  <wp:extent cx="1345565" cy="1009015"/>
                  <wp:effectExtent l="0" t="0" r="6985" b="635"/>
                  <wp:docPr id="482" name="Grafik 482" descr="C:\Users\entsp_000\Documents\Unterricht\9 SOL\LF1\Advance Organiser\460232_web_R_K_B_by_Rainer Sturm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ntsp_000\Documents\Unterricht\9 SOL\LF1\Advance Organiser\460232_web_R_K_B_by_Rainer Sturm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2598C9B0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FF73A1" w:rsidRPr="00780E24" w14:paraId="4882749F" w14:textId="77777777" w:rsidTr="0033506B">
        <w:trPr>
          <w:trHeight w:hRule="exact" w:val="227"/>
        </w:trPr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0FF0EFDC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292E903B" w14:textId="77777777" w:rsidR="00FF73A1" w:rsidRPr="00780E24" w:rsidRDefault="00FF73A1" w:rsidP="0033506B">
            <w:pPr>
              <w:rPr>
                <w:rFonts w:ascii="AaBbCc" w:hAnsi="AaBbCc"/>
                <w:color w:val="00008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7A6001F2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50378AF0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7DD9F3EC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2D6FA3AA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2EE67F36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5BAAF4E9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FF73A1" w:rsidRPr="00780E24" w14:paraId="2B405E3E" w14:textId="77777777" w:rsidTr="0033506B">
        <w:trPr>
          <w:trHeight w:hRule="exact" w:val="227"/>
        </w:trPr>
        <w:tc>
          <w:tcPr>
            <w:tcW w:w="227" w:type="dxa"/>
            <w:tcBorders>
              <w:bottom w:val="nil"/>
              <w:right w:val="nil"/>
            </w:tcBorders>
          </w:tcPr>
          <w:p w14:paraId="4FC0D9C4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346F2486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6D8E6DF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6A1DC9B5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13D016A6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</w:tcBorders>
          </w:tcPr>
          <w:p w14:paraId="31019561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bottom w:val="single" w:sz="24" w:space="0" w:color="FF0000"/>
              <w:right w:val="nil"/>
            </w:tcBorders>
          </w:tcPr>
          <w:p w14:paraId="24CC711F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521C85A8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FF73A1" w:rsidRPr="00780E24" w14:paraId="46E48FD3" w14:textId="77777777" w:rsidTr="0033506B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5F6C2CB0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3FB56AB" w14:textId="77777777" w:rsidR="00FF73A1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Schal-</w:t>
            </w:r>
          </w:p>
          <w:p w14:paraId="6C38CC30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proofErr w:type="spellStart"/>
            <w:r>
              <w:rPr>
                <w:rFonts w:ascii="AaBbCc" w:hAnsi="AaBbCc"/>
                <w:color w:val="000080"/>
                <w:sz w:val="40"/>
                <w:szCs w:val="40"/>
              </w:rPr>
              <w:t>element</w:t>
            </w:r>
            <w:proofErr w:type="spellEnd"/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9FE471F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4E99AEC9" wp14:editId="34F44349">
                  <wp:extent cx="1673225" cy="716280"/>
                  <wp:effectExtent l="0" t="0" r="3175" b="7620"/>
                  <wp:docPr id="481" name="Grafik 481" descr="C:\Users\entsp_000\Documents\Unterricht\290775_web_R_B_by_Bernd Sterzl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ntsp_000\Documents\Unterricht\290775_web_R_B_by_Bernd Sterzl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8" t="13824" b="2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0AFB4981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653F9A26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4099E29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Baugrube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10057C7D" w14:textId="77777777" w:rsidR="00FF73A1" w:rsidRPr="00780E24" w:rsidRDefault="00DF0153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noProof/>
                <w:szCs w:val="20"/>
                <w:lang w:eastAsia="de-DE"/>
              </w:rPr>
              <w:drawing>
                <wp:anchor distT="0" distB="0" distL="114300" distR="114300" simplePos="0" relativeHeight="251738112" behindDoc="0" locked="0" layoutInCell="1" allowOverlap="1" wp14:anchorId="5B1AE42D" wp14:editId="19C6173F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-90170</wp:posOffset>
                  </wp:positionV>
                  <wp:extent cx="1321435" cy="924560"/>
                  <wp:effectExtent l="0" t="0" r="0" b="8890"/>
                  <wp:wrapNone/>
                  <wp:docPr id="1863" name="Grafik 1863" descr="C:\Users\Praktikant-1_IBBW\Desktop\Bauw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aktikant-1_IBBW\Desktop\Bauwag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5" r="19208" b="35975"/>
                          <a:stretch/>
                        </pic:blipFill>
                        <pic:spPr bwMode="auto">
                          <a:xfrm>
                            <a:off x="0" y="0"/>
                            <a:ext cx="132143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3D8588F9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FF73A1" w:rsidRPr="00780E24" w14:paraId="4609CD59" w14:textId="77777777" w:rsidTr="0033506B">
        <w:trPr>
          <w:trHeight w:hRule="exact" w:val="227"/>
        </w:trPr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496E638C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2AEDE028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02BD2066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2C908F92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40E09574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02D26394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5C42CF79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0A1E4355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FF73A1" w:rsidRPr="00780E24" w14:paraId="4CE5BEF9" w14:textId="77777777" w:rsidTr="0033506B">
        <w:trPr>
          <w:trHeight w:hRule="exact" w:val="227"/>
        </w:trPr>
        <w:tc>
          <w:tcPr>
            <w:tcW w:w="227" w:type="dxa"/>
            <w:tcBorders>
              <w:bottom w:val="nil"/>
              <w:right w:val="nil"/>
            </w:tcBorders>
          </w:tcPr>
          <w:p w14:paraId="0117B563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05965994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73F74899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70A90601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1F584F06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19DC59FF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357543AF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6EB26551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FF73A1" w:rsidRPr="00780E24" w14:paraId="5AD9B57D" w14:textId="77777777" w:rsidTr="0033506B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24DC3BB0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2FEA91A0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Bauwagen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4E173ED" w14:textId="1BB23D1D" w:rsidR="00FF73A1" w:rsidRPr="00780E24" w:rsidRDefault="00EF455E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FDF4F3D" wp14:editId="54EF987F">
                  <wp:extent cx="1952625" cy="1298575"/>
                  <wp:effectExtent l="0" t="0" r="9525" b="0"/>
                  <wp:docPr id="1862" name="Grafik 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68292BE7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0E8630D6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D0C3524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Kran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685F9725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0017EF40" wp14:editId="6187D2DE">
                  <wp:extent cx="1078230" cy="1431925"/>
                  <wp:effectExtent l="0" t="0" r="7620" b="0"/>
                  <wp:docPr id="24" name="Grafik 24" descr="C:\Users\entsp_000\Documents\Unterricht\9 SOL\LF1\Advance Organiser\stahlmat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ntsp_000\Documents\Unterricht\9 SOL\LF1\Advance Organiser\stahlmat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363643F4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FF73A1" w:rsidRPr="00780E24" w14:paraId="3690C9D3" w14:textId="77777777" w:rsidTr="0033506B">
        <w:trPr>
          <w:trHeight w:hRule="exact" w:val="227"/>
        </w:trPr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6D14720C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446816F1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6844FAA2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395005F3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4E0100BC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178614C0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0DD6C52C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0356DE0A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FF73A1" w:rsidRPr="00780E24" w14:paraId="242F16B9" w14:textId="77777777" w:rsidTr="0033506B">
        <w:trPr>
          <w:trHeight w:hRule="exact" w:val="227"/>
        </w:trPr>
        <w:tc>
          <w:tcPr>
            <w:tcW w:w="227" w:type="dxa"/>
            <w:tcBorders>
              <w:bottom w:val="nil"/>
              <w:right w:val="nil"/>
            </w:tcBorders>
          </w:tcPr>
          <w:p w14:paraId="6B9B7339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45A04E2A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31E36FDC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7D471326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2AB69CE8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3AAE2CC0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46F78BA1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21B47D13" w14:textId="77777777" w:rsidR="00FF73A1" w:rsidRPr="00780E24" w:rsidRDefault="00FF73A1" w:rsidP="0033506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FF73A1" w:rsidRPr="00780E24" w14:paraId="3CBB2C9A" w14:textId="77777777" w:rsidTr="0033506B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3D87825C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12A0E462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Stahlmatten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16638BA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5280A2F7" wp14:editId="32B17706">
                  <wp:extent cx="1449070" cy="1147445"/>
                  <wp:effectExtent l="0" t="0" r="0" b="0"/>
                  <wp:docPr id="19" name="Grafik 19" descr="C:\Users\entsp_000\Documents\Unterricht\684674_web_R_K_B_by_berggeist007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ntsp_000\Documents\Unterricht\684674_web_R_K_B_by_berggeist007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9" t="23546" r="20543" b="13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099B0919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1BB8A92D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163ED374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Schutt-mulde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0342D426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7FB2AD31" wp14:editId="5D2FFBFE">
                  <wp:extent cx="1405890" cy="1043940"/>
                  <wp:effectExtent l="0" t="0" r="3810" b="3810"/>
                  <wp:docPr id="18" name="Grafik 18" descr="C:\Users\entsp_000\Documents\Unterricht\577167_web_R_K_B_by_Michael Lorenzet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ntsp_000\Documents\Unterricht\577167_web_R_K_B_by_Michael Lorenzet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7" t="68073" r="13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35D16277" w14:textId="77777777" w:rsidR="00FF73A1" w:rsidRPr="00780E24" w:rsidRDefault="00FF73A1" w:rsidP="0033506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FF73A1" w14:paraId="41C404A6" w14:textId="77777777" w:rsidTr="0033506B">
        <w:trPr>
          <w:trHeight w:hRule="exact" w:val="227"/>
        </w:trPr>
        <w:tc>
          <w:tcPr>
            <w:tcW w:w="227" w:type="dxa"/>
            <w:tcBorders>
              <w:top w:val="nil"/>
              <w:right w:val="nil"/>
            </w:tcBorders>
          </w:tcPr>
          <w:p w14:paraId="73AAD15B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7B2E7FD9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41EBA856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left w:val="nil"/>
            </w:tcBorders>
          </w:tcPr>
          <w:p w14:paraId="08A5B281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right w:val="nil"/>
            </w:tcBorders>
          </w:tcPr>
          <w:p w14:paraId="57BDA85F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21F1367B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3DC3CABA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left w:val="nil"/>
            </w:tcBorders>
          </w:tcPr>
          <w:p w14:paraId="1B450456" w14:textId="77777777" w:rsidR="00FF73A1" w:rsidRDefault="00FF73A1" w:rsidP="0033506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</w:tr>
    </w:tbl>
    <w:p w14:paraId="17F330FE" w14:textId="77777777" w:rsidR="00201D2B" w:rsidRPr="000D4AE9" w:rsidRDefault="00201D2B">
      <w:pPr>
        <w:spacing w:line="240" w:lineRule="exact"/>
      </w:pPr>
    </w:p>
    <w:p w14:paraId="134BF888" w14:textId="77777777" w:rsidR="00925C08" w:rsidRDefault="00925C08" w:rsidP="00925C08">
      <w:pPr>
        <w:pStyle w:val="Marginaliegrau"/>
        <w:framePr w:w="9951" w:wrap="around" w:x="1049"/>
      </w:pPr>
      <w:r w:rsidRPr="000D4AE9">
        <w:t xml:space="preserve">Bildquellen: </w:t>
      </w:r>
      <w:r>
        <w:br/>
      </w:r>
      <w:r w:rsidRPr="000D4AE9">
        <w:t>Schalelement</w:t>
      </w:r>
      <w:r>
        <w:t xml:space="preserve">: Rainer Sturm/pixelio.de; Baugrube: Bernd </w:t>
      </w:r>
      <w:proofErr w:type="spellStart"/>
      <w:r>
        <w:t>Sterzl</w:t>
      </w:r>
      <w:proofErr w:type="spellEnd"/>
      <w:r>
        <w:t xml:space="preserve">/pixelio.de; Schuttmulde: </w:t>
      </w:r>
      <w:proofErr w:type="spellStart"/>
      <w:r>
        <w:t>berggeist</w:t>
      </w:r>
      <w:proofErr w:type="spellEnd"/>
      <w:r>
        <w:t xml:space="preserve"> 007/pixelio.de; Abfallcontainer: Michael Lorenzet/pixelio.de</w:t>
      </w:r>
    </w:p>
    <w:p w14:paraId="0BCCF208" w14:textId="77777777" w:rsidR="00A008F4" w:rsidRDefault="00A008F4">
      <w:pPr>
        <w:spacing w:line="240" w:lineRule="exact"/>
      </w:pPr>
    </w:p>
    <w:p w14:paraId="506DD5ED" w14:textId="77777777" w:rsidR="00492FA1" w:rsidRDefault="00492FA1">
      <w:pPr>
        <w:spacing w:line="240" w:lineRule="exact"/>
      </w:pPr>
      <w: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B26BC1" w:rsidRPr="007D6AD0" w14:paraId="2EC86D1E" w14:textId="77777777" w:rsidTr="002B598B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B4C7B5" w14:textId="77777777" w:rsidR="00B26BC1" w:rsidRPr="007D6AD0" w:rsidRDefault="00B26BC1" w:rsidP="002B598B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525E1FBA" w14:textId="77777777" w:rsidR="00B26BC1" w:rsidRPr="007D6AD0" w:rsidRDefault="00B26BC1" w:rsidP="002B598B">
            <w:pPr>
              <w:spacing w:line="240" w:lineRule="exact"/>
              <w:rPr>
                <w:b/>
              </w:rPr>
            </w:pPr>
            <w:r w:rsidRPr="007D6AD0">
              <w:rPr>
                <w:rFonts w:eastAsia="Calibri"/>
                <w:b/>
                <w:noProof/>
              </w:rPr>
              <w:t xml:space="preserve">Einlageblatt – </w:t>
            </w:r>
            <w:r>
              <w:rPr>
                <w:b/>
              </w:rPr>
              <w:t>Domino 2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F40C84" w14:textId="77777777" w:rsidR="00B26BC1" w:rsidRPr="007D6AD0" w:rsidRDefault="00B26BC1" w:rsidP="002B598B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911E03" w14:textId="77777777" w:rsidR="00B26BC1" w:rsidRPr="001F2C5F" w:rsidRDefault="00B26BC1" w:rsidP="002B598B">
            <w:pPr>
              <w:jc w:val="center"/>
              <w:rPr>
                <w:rFonts w:eastAsia="Times New Roman"/>
                <w:b/>
              </w:rPr>
            </w:pPr>
            <w:r w:rsidRPr="001F2C5F">
              <w:rPr>
                <w:rFonts w:eastAsia="Times New Roman"/>
                <w:b/>
              </w:rPr>
              <w:t>BFK</w:t>
            </w:r>
          </w:p>
          <w:p w14:paraId="6A392EE1" w14:textId="77777777" w:rsidR="00B26BC1" w:rsidRPr="001F2C5F" w:rsidRDefault="00B26BC1" w:rsidP="002B598B">
            <w:pPr>
              <w:jc w:val="center"/>
              <w:rPr>
                <w:rFonts w:eastAsia="Calibri"/>
                <w:b/>
              </w:rPr>
            </w:pPr>
            <w:r w:rsidRPr="001F2C5F">
              <w:rPr>
                <w:b/>
              </w:rPr>
              <w:t>BT01.02.01.01</w:t>
            </w:r>
          </w:p>
        </w:tc>
      </w:tr>
    </w:tbl>
    <w:p w14:paraId="5A0EE9A5" w14:textId="77777777" w:rsidR="00B26BC1" w:rsidRDefault="009A329C" w:rsidP="00B26BC1">
      <w:pPr>
        <w:spacing w:line="240" w:lineRule="exact"/>
        <w:rPr>
          <w:b/>
        </w:rPr>
      </w:pPr>
      <w:r w:rsidRPr="00E9503B">
        <w:rPr>
          <w:strike/>
          <w:noProof/>
          <w:lang w:eastAsia="de-DE"/>
        </w:rPr>
        <w:drawing>
          <wp:anchor distT="0" distB="0" distL="114300" distR="114300" simplePos="0" relativeHeight="251701248" behindDoc="0" locked="0" layoutInCell="1" allowOverlap="1" wp14:anchorId="33FA2257" wp14:editId="14E31ECF">
            <wp:simplePos x="0" y="0"/>
            <wp:positionH relativeFrom="column">
              <wp:posOffset>4788535</wp:posOffset>
            </wp:positionH>
            <wp:positionV relativeFrom="paragraph">
              <wp:posOffset>336550</wp:posOffset>
            </wp:positionV>
            <wp:extent cx="341630" cy="313055"/>
            <wp:effectExtent l="0" t="0" r="1270" b="0"/>
            <wp:wrapNone/>
            <wp:docPr id="448" name="Grafi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63F4E" w14:textId="77777777" w:rsidR="00B26BC1" w:rsidRDefault="00B26BC1">
      <w:pPr>
        <w:spacing w:line="240" w:lineRule="exact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"/>
        <w:gridCol w:w="2268"/>
        <w:gridCol w:w="2268"/>
        <w:gridCol w:w="227"/>
        <w:gridCol w:w="227"/>
        <w:gridCol w:w="2268"/>
        <w:gridCol w:w="2268"/>
        <w:gridCol w:w="227"/>
      </w:tblGrid>
      <w:tr w:rsidR="00B26BC1" w:rsidRPr="00780E24" w14:paraId="64C82F01" w14:textId="77777777" w:rsidTr="002B598B">
        <w:trPr>
          <w:trHeight w:hRule="exact" w:val="227"/>
        </w:trPr>
        <w:tc>
          <w:tcPr>
            <w:tcW w:w="227" w:type="dxa"/>
            <w:tcBorders>
              <w:bottom w:val="nil"/>
              <w:right w:val="nil"/>
            </w:tcBorders>
          </w:tcPr>
          <w:p w14:paraId="1B573714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7BE8C664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C0FD926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770A5327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622502E4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40ECCB41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573E6211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0F44FDC5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B26BC1" w:rsidRPr="00780E24" w14:paraId="68BAD956" w14:textId="77777777" w:rsidTr="002B598B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6EC01B4B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AE3F598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Abfall-container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651B10A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208894B0" wp14:editId="6821B560">
                  <wp:extent cx="1219200" cy="880872"/>
                  <wp:effectExtent l="0" t="0" r="0" b="0"/>
                  <wp:docPr id="488" name="Grafi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6492_web_R_K_B_by_Michael Lorenzet_pixelio.de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8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3701D142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5BC597EF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6628630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Steinlager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CC2BB86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13DCD572" wp14:editId="70381D55">
                  <wp:extent cx="1026795" cy="1440815"/>
                  <wp:effectExtent l="0" t="0" r="1905" b="6985"/>
                  <wp:docPr id="17" name="Grafik 17" descr="C:\Users\entsp_000\Documents\Unterricht\195746_web_R_B_by_Thomas Max Müller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ntsp_000\Documents\Unterricht\195746_web_R_B_by_Thomas Max Müller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65A0E695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B26BC1" w14:paraId="5F207721" w14:textId="77777777" w:rsidTr="002B598B">
        <w:trPr>
          <w:trHeight w:hRule="exact" w:val="227"/>
        </w:trPr>
        <w:tc>
          <w:tcPr>
            <w:tcW w:w="227" w:type="dxa"/>
            <w:tcBorders>
              <w:top w:val="nil"/>
              <w:bottom w:val="nil"/>
              <w:right w:val="nil"/>
            </w:tcBorders>
          </w:tcPr>
          <w:p w14:paraId="6330B811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5F125FBB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5EEF76ED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</w:tcBorders>
          </w:tcPr>
          <w:p w14:paraId="23B254D1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bottom w:val="nil"/>
              <w:right w:val="nil"/>
            </w:tcBorders>
          </w:tcPr>
          <w:p w14:paraId="0B6C8CED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5E672003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3543EA9B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</w:tcBorders>
          </w:tcPr>
          <w:p w14:paraId="098C1C25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</w:tr>
      <w:tr w:rsidR="00B26BC1" w14:paraId="50BD22C9" w14:textId="77777777" w:rsidTr="002B598B">
        <w:trPr>
          <w:trHeight w:hRule="exact" w:val="227"/>
        </w:trPr>
        <w:tc>
          <w:tcPr>
            <w:tcW w:w="227" w:type="dxa"/>
            <w:tcBorders>
              <w:top w:val="single" w:sz="4" w:space="0" w:color="auto"/>
              <w:bottom w:val="nil"/>
              <w:right w:val="nil"/>
            </w:tcBorders>
          </w:tcPr>
          <w:p w14:paraId="7B8715F6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08626A91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429EFB3E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681946B3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2CBA1E51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7B29C25E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0C129227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left w:val="nil"/>
              <w:bottom w:val="nil"/>
              <w:right w:val="single" w:sz="4" w:space="0" w:color="auto"/>
            </w:tcBorders>
          </w:tcPr>
          <w:p w14:paraId="3F7D9B57" w14:textId="77777777" w:rsidR="00B26BC1" w:rsidRDefault="00B26BC1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</w:tr>
      <w:tr w:rsidR="00B26BC1" w:rsidRPr="00780E24" w14:paraId="68F71AE7" w14:textId="77777777" w:rsidTr="002B598B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02EC4C1E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3E30DF3C" w14:textId="77777777" w:rsidR="00B26BC1" w:rsidRPr="00DE7EF4" w:rsidRDefault="00B26BC1" w:rsidP="002B598B">
            <w:pPr>
              <w:jc w:val="center"/>
              <w:rPr>
                <w:rFonts w:ascii="AaBbCc" w:hAnsi="AaBbCc"/>
                <w:b/>
                <w:color w:val="000080"/>
                <w:sz w:val="48"/>
                <w:szCs w:val="48"/>
                <w:u w:val="single"/>
              </w:rPr>
            </w:pPr>
            <w:r w:rsidRPr="004032CF">
              <w:rPr>
                <w:rFonts w:ascii="AaBbCc" w:hAnsi="AaBbCc"/>
                <w:color w:val="000080"/>
                <w:sz w:val="40"/>
                <w:szCs w:val="40"/>
              </w:rPr>
              <w:t>Toilette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3F0CD73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70D89905" wp14:editId="33CA3094">
                  <wp:extent cx="1564141" cy="938582"/>
                  <wp:effectExtent l="7938" t="0" r="6032" b="6033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drant 2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6" t="24632" r="25321" b="23183"/>
                          <a:stretch/>
                        </pic:blipFill>
                        <pic:spPr bwMode="auto">
                          <a:xfrm rot="5400000">
                            <a:off x="0" y="0"/>
                            <a:ext cx="1582260" cy="94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78069EA6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31013979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1706917B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Hydrant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207C9D6" w14:textId="77777777" w:rsidR="00B26BC1" w:rsidRPr="00780E24" w:rsidRDefault="006A4E26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noProof/>
                <w:szCs w:val="20"/>
                <w:lang w:eastAsia="de-DE"/>
              </w:rPr>
              <w:drawing>
                <wp:inline distT="0" distB="0" distL="0" distR="0" wp14:anchorId="1FEB3CAC" wp14:editId="6EB66A6A">
                  <wp:extent cx="1699489" cy="898544"/>
                  <wp:effectExtent l="0" t="0" r="0" b="0"/>
                  <wp:docPr id="464" name="Grafik 464" descr="C:\Users\Praktikant-1_IBBW\Desktop\Verkehrswe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aktikant-1_IBBW\Desktop\Verkehrswe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5" t="35356"/>
                          <a:stretch/>
                        </pic:blipFill>
                        <pic:spPr bwMode="auto">
                          <a:xfrm>
                            <a:off x="0" y="0"/>
                            <a:ext cx="1709472" cy="90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2FD712C0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B26BC1" w:rsidRPr="00780E24" w14:paraId="500B5E40" w14:textId="77777777" w:rsidTr="002B598B">
        <w:trPr>
          <w:trHeight w:hRule="exact" w:val="227"/>
        </w:trPr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6ACFF0DF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46589CDD" w14:textId="77777777" w:rsidR="00B26BC1" w:rsidRPr="00780E24" w:rsidRDefault="00B26BC1" w:rsidP="002B598B">
            <w:pPr>
              <w:rPr>
                <w:rFonts w:ascii="AaBbCc" w:hAnsi="AaBbCc"/>
                <w:color w:val="00008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50869BE2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5716FF86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28558A07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749CF9EB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452CA23C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5C58A6FF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B26BC1" w:rsidRPr="00780E24" w14:paraId="303AD106" w14:textId="77777777" w:rsidTr="002B598B">
        <w:trPr>
          <w:trHeight w:hRule="exact" w:val="227"/>
        </w:trPr>
        <w:tc>
          <w:tcPr>
            <w:tcW w:w="227" w:type="dxa"/>
            <w:tcBorders>
              <w:bottom w:val="nil"/>
              <w:right w:val="nil"/>
            </w:tcBorders>
          </w:tcPr>
          <w:p w14:paraId="5F2BA061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7B48EFE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54DE7360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74FD0031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28FD3B3B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</w:tcBorders>
          </w:tcPr>
          <w:p w14:paraId="15D621C6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bottom w:val="single" w:sz="24" w:space="0" w:color="FF0000"/>
              <w:right w:val="nil"/>
            </w:tcBorders>
          </w:tcPr>
          <w:p w14:paraId="52DA6C84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2081D7A6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B26BC1" w:rsidRPr="00780E24" w14:paraId="281A0B8F" w14:textId="77777777" w:rsidTr="002B598B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5B71A53A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31DC77F0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Verkehrs-weg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1F2122B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2EA3CE95" wp14:editId="671D5DBD">
                  <wp:extent cx="1351280" cy="831215"/>
                  <wp:effectExtent l="0" t="0" r="1270" b="6985"/>
                  <wp:docPr id="489" name="Grafik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2309_web_R_K_by_Rainer Sturm_pixelio.de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6EAFEF9C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6E881467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583A070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Schnur-gerüst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5AECD9D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6C6614C7" wp14:editId="6CA217F7">
                  <wp:extent cx="1207878" cy="1238076"/>
                  <wp:effectExtent l="0" t="0" r="0" b="63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azin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0" t="24599" r="13600" b="26200"/>
                          <a:stretch/>
                        </pic:blipFill>
                        <pic:spPr bwMode="auto">
                          <a:xfrm>
                            <a:off x="0" y="0"/>
                            <a:ext cx="1206298" cy="123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2E12F3A7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B26BC1" w:rsidRPr="00780E24" w14:paraId="199424CF" w14:textId="77777777" w:rsidTr="002B598B">
        <w:trPr>
          <w:trHeight w:hRule="exact" w:val="227"/>
        </w:trPr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0A3A4824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78EE42B9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6782B581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1C7A1146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11F56421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0E0EF439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6EBBE4F4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394B51F6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B26BC1" w:rsidRPr="00780E24" w14:paraId="3EC6DD53" w14:textId="77777777" w:rsidTr="002B598B">
        <w:trPr>
          <w:trHeight w:hRule="exact" w:val="227"/>
        </w:trPr>
        <w:tc>
          <w:tcPr>
            <w:tcW w:w="227" w:type="dxa"/>
            <w:tcBorders>
              <w:bottom w:val="nil"/>
              <w:right w:val="nil"/>
            </w:tcBorders>
          </w:tcPr>
          <w:p w14:paraId="6354D5E4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489E6A9D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006CDA43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6AFDEBEB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2A507D53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6CE4AE32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1BFB943A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1D722374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B26BC1" w:rsidRPr="00780E24" w14:paraId="0579D5F1" w14:textId="77777777" w:rsidTr="002B598B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6E259E3A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3434188C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Magazin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D9E87E7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3565AA44" wp14:editId="217E45AF">
                  <wp:extent cx="957532" cy="1177505"/>
                  <wp:effectExtent l="0" t="0" r="0" b="3810"/>
                  <wp:docPr id="484" name="Grafik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1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18"/>
                          <a:stretch/>
                        </pic:blipFill>
                        <pic:spPr bwMode="auto">
                          <a:xfrm>
                            <a:off x="0" y="0"/>
                            <a:ext cx="960120" cy="1180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55D088FA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3C23B36A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0A6C61F" w14:textId="77777777" w:rsidR="00B26BC1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Bau-</w:t>
            </w:r>
          </w:p>
          <w:p w14:paraId="590B5A38" w14:textId="77777777" w:rsidR="00B26BC1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strom-</w:t>
            </w:r>
          </w:p>
          <w:p w14:paraId="2390F0B6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proofErr w:type="spellStart"/>
            <w:r>
              <w:rPr>
                <w:rFonts w:ascii="AaBbCc" w:hAnsi="AaBbCc"/>
                <w:color w:val="000080"/>
                <w:sz w:val="40"/>
                <w:szCs w:val="40"/>
              </w:rPr>
              <w:t>verteiler</w:t>
            </w:r>
            <w:proofErr w:type="spellEnd"/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0A6F2BD8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301CD8FD" wp14:editId="0444143C">
                  <wp:extent cx="1166938" cy="1238383"/>
                  <wp:effectExtent l="0" t="0" r="0" b="0"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0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9" r="16006"/>
                          <a:stretch/>
                        </pic:blipFill>
                        <pic:spPr bwMode="auto">
                          <a:xfrm>
                            <a:off x="0" y="0"/>
                            <a:ext cx="1172036" cy="124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65F1BA02" w14:textId="77777777" w:rsidR="00B26BC1" w:rsidRPr="00780E24" w:rsidRDefault="00B26BC1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B26BC1" w:rsidRPr="00780E24" w14:paraId="2133EB18" w14:textId="77777777" w:rsidTr="002B598B">
        <w:trPr>
          <w:trHeight w:hRule="exact" w:val="227"/>
        </w:trPr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2E1131A7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64AAA8DC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021CEDEC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2AE01CBA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72BAC291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01C731F6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51D45274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596C0CCD" w14:textId="77777777" w:rsidR="00B26BC1" w:rsidRPr="00780E24" w:rsidRDefault="00B26BC1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</w:tbl>
    <w:p w14:paraId="5FCEAA4B" w14:textId="77777777" w:rsidR="00DD21D0" w:rsidRDefault="00DD21D0" w:rsidP="00B26BC1">
      <w:pPr>
        <w:spacing w:line="240" w:lineRule="exact"/>
      </w:pPr>
    </w:p>
    <w:p w14:paraId="51A9EBFF" w14:textId="77777777" w:rsidR="00925C08" w:rsidRDefault="00925C08" w:rsidP="00925C08">
      <w:pPr>
        <w:pStyle w:val="Marginaliegrau"/>
        <w:framePr w:w="9951" w:wrap="around" w:x="1123" w:y="245"/>
      </w:pPr>
      <w:r w:rsidRPr="000D4AE9">
        <w:t>Bildquellen:</w:t>
      </w:r>
      <w:r>
        <w:t xml:space="preserve"> </w:t>
      </w:r>
      <w:r>
        <w:br/>
        <w:t xml:space="preserve">Steinlager: Michael </w:t>
      </w:r>
      <w:proofErr w:type="spellStart"/>
      <w:r>
        <w:t>Lorenzet</w:t>
      </w:r>
      <w:proofErr w:type="spellEnd"/>
      <w:r>
        <w:t>/pixelio.de; Toilette Thomas Max Müller/pixelio.de; Schnurgerüst: Rainer Sturm/pixelio.de</w:t>
      </w:r>
    </w:p>
    <w:p w14:paraId="7597E124" w14:textId="77777777" w:rsidR="00DD21D0" w:rsidRDefault="00DD21D0">
      <w:pPr>
        <w:spacing w:line="240" w:lineRule="exact"/>
      </w:pPr>
      <w: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DD21D0" w:rsidRPr="007D6AD0" w14:paraId="43369168" w14:textId="77777777" w:rsidTr="002B598B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A51817" w14:textId="77777777" w:rsidR="00DD21D0" w:rsidRPr="007D6AD0" w:rsidRDefault="00DD21D0" w:rsidP="002B598B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7E9A077D" w14:textId="77777777" w:rsidR="00DD21D0" w:rsidRPr="007D6AD0" w:rsidRDefault="00DD21D0" w:rsidP="002B598B">
            <w:pPr>
              <w:spacing w:line="240" w:lineRule="exact"/>
              <w:rPr>
                <w:b/>
              </w:rPr>
            </w:pPr>
            <w:r w:rsidRPr="007D6AD0">
              <w:rPr>
                <w:rFonts w:eastAsia="Calibri"/>
                <w:b/>
                <w:noProof/>
              </w:rPr>
              <w:t xml:space="preserve">Einlageblatt – </w:t>
            </w:r>
            <w:r>
              <w:rPr>
                <w:b/>
              </w:rPr>
              <w:t>Domino</w:t>
            </w:r>
            <w:r w:rsidR="00CD30B4">
              <w:rPr>
                <w:b/>
              </w:rPr>
              <w:t xml:space="preserve"> 3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1E3E25" w14:textId="77777777" w:rsidR="00DD21D0" w:rsidRPr="007D6AD0" w:rsidRDefault="00DD21D0" w:rsidP="002B598B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142F57A" w14:textId="77777777" w:rsidR="00DD21D0" w:rsidRPr="007D6AD0" w:rsidRDefault="00DD21D0" w:rsidP="002B598B">
            <w:pPr>
              <w:jc w:val="center"/>
              <w:rPr>
                <w:rFonts w:eastAsia="Times New Roman"/>
                <w:b/>
                <w:lang w:val="en-GB"/>
              </w:rPr>
            </w:pPr>
            <w:r w:rsidRPr="00BD71A3">
              <w:rPr>
                <w:rFonts w:eastAsia="Times New Roman"/>
                <w:b/>
              </w:rPr>
              <w:t>B</w:t>
            </w:r>
            <w:r w:rsidRPr="007D6AD0">
              <w:rPr>
                <w:rFonts w:eastAsia="Times New Roman"/>
                <w:b/>
                <w:lang w:val="en-GB"/>
              </w:rPr>
              <w:t>FK</w:t>
            </w:r>
          </w:p>
          <w:p w14:paraId="00CFE952" w14:textId="77777777" w:rsidR="00DD21D0" w:rsidRPr="007D6AD0" w:rsidRDefault="00DD21D0" w:rsidP="002B598B">
            <w:pPr>
              <w:jc w:val="center"/>
              <w:rPr>
                <w:rFonts w:eastAsia="Calibri"/>
                <w:b/>
                <w:lang w:val="en-GB"/>
              </w:rPr>
            </w:pPr>
            <w:r w:rsidRPr="00B83680">
              <w:rPr>
                <w:b/>
                <w:lang w:val="en-GB"/>
              </w:rPr>
              <w:t>BT01.02.01.01</w:t>
            </w:r>
          </w:p>
        </w:tc>
      </w:tr>
    </w:tbl>
    <w:p w14:paraId="1F7524FA" w14:textId="77777777" w:rsidR="00DD21D0" w:rsidRDefault="00DD21D0" w:rsidP="00DD21D0">
      <w:pPr>
        <w:spacing w:line="240" w:lineRule="exact"/>
        <w:rPr>
          <w:b/>
        </w:rPr>
      </w:pPr>
      <w:r w:rsidRPr="00E9503B">
        <w:rPr>
          <w:strike/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3BFE10B6" wp14:editId="42C8E41D">
            <wp:simplePos x="0" y="0"/>
            <wp:positionH relativeFrom="column">
              <wp:posOffset>4788535</wp:posOffset>
            </wp:positionH>
            <wp:positionV relativeFrom="paragraph">
              <wp:posOffset>336550</wp:posOffset>
            </wp:positionV>
            <wp:extent cx="341630" cy="313055"/>
            <wp:effectExtent l="0" t="0" r="1270" b="0"/>
            <wp:wrapNone/>
            <wp:docPr id="449" name="Grafi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83C0C" w14:textId="77777777" w:rsidR="00DD21D0" w:rsidRDefault="00DD21D0" w:rsidP="00DD21D0">
      <w:pPr>
        <w:spacing w:line="240" w:lineRule="exact"/>
      </w:pPr>
    </w:p>
    <w:p w14:paraId="78C47F28" w14:textId="77777777" w:rsidR="00DD21D0" w:rsidRDefault="00DD21D0" w:rsidP="00B26BC1">
      <w:pPr>
        <w:spacing w:line="240" w:lineRule="exact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2376"/>
        <w:gridCol w:w="238"/>
        <w:gridCol w:w="238"/>
        <w:gridCol w:w="2376"/>
        <w:gridCol w:w="2376"/>
      </w:tblGrid>
      <w:tr w:rsidR="00DD21D0" w:rsidRPr="00780E24" w14:paraId="27C96745" w14:textId="77777777" w:rsidTr="002B598B">
        <w:trPr>
          <w:trHeight w:hRule="exact" w:val="227"/>
        </w:trPr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54F29D4" w14:textId="77777777" w:rsidR="00DD21D0" w:rsidRPr="00780E24" w:rsidRDefault="00DD21D0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69046D13" w14:textId="77777777" w:rsidR="00DD21D0" w:rsidRPr="00780E24" w:rsidRDefault="00DD21D0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69D9618B" w14:textId="77777777" w:rsidR="00DD21D0" w:rsidRPr="00780E24" w:rsidRDefault="00DD21D0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53800410" w14:textId="77777777" w:rsidR="00DD21D0" w:rsidRPr="00780E24" w:rsidRDefault="00DD21D0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7128A93C" w14:textId="77777777" w:rsidR="00DD21D0" w:rsidRPr="00780E24" w:rsidRDefault="00DD21D0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3FF15151" w14:textId="77777777" w:rsidR="00DD21D0" w:rsidRPr="00780E24" w:rsidRDefault="00DD21D0" w:rsidP="002B598B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DD21D0" w:rsidRPr="00780E24" w14:paraId="176EB36E" w14:textId="77777777" w:rsidTr="002B598B">
        <w:trPr>
          <w:trHeight w:hRule="exact" w:val="2268"/>
        </w:trPr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48B898C" w14:textId="77777777" w:rsidR="00DD21D0" w:rsidRPr="00780E24" w:rsidRDefault="00DD21D0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Zimmerer-platz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2828A4A4" w14:textId="02B83187" w:rsidR="00DD21D0" w:rsidRPr="00780E24" w:rsidRDefault="00EF455E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F50AC88" wp14:editId="04F7C8DC">
                  <wp:extent cx="1328760" cy="646322"/>
                  <wp:effectExtent l="0" t="0" r="5080" b="1905"/>
                  <wp:docPr id="2" name="Grafik 2" descr="Maschinen, Mine, Bau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schinen, Mine, Baustel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6" t="54449" r="30640"/>
                          <a:stretch/>
                        </pic:blipFill>
                        <pic:spPr bwMode="auto">
                          <a:xfrm>
                            <a:off x="0" y="0"/>
                            <a:ext cx="1339562" cy="65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3A40E6E5" w14:textId="77777777" w:rsidR="00DD21D0" w:rsidRPr="00780E24" w:rsidRDefault="00DD21D0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66E6A552" w14:textId="77777777" w:rsidR="00DD21D0" w:rsidRPr="00780E24" w:rsidRDefault="00DD21D0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39613B97" w14:textId="77777777" w:rsidR="00DD21D0" w:rsidRPr="00780E24" w:rsidRDefault="00DD21D0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Oberboden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6237F2E9" w14:textId="77777777" w:rsidR="00DD21D0" w:rsidRPr="00780E24" w:rsidRDefault="00DD21D0" w:rsidP="002B598B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b/>
                <w:color w:val="000080"/>
                <w:sz w:val="48"/>
                <w:szCs w:val="48"/>
                <w:u w:val="single"/>
              </w:rPr>
              <w:t>Ende</w:t>
            </w:r>
          </w:p>
        </w:tc>
      </w:tr>
      <w:tr w:rsidR="00DD21D0" w14:paraId="687FF6E8" w14:textId="77777777" w:rsidTr="002B598B">
        <w:trPr>
          <w:trHeight w:hRule="exact" w:val="227"/>
        </w:trPr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0CE65430" w14:textId="77777777" w:rsidR="00DD21D0" w:rsidRDefault="00DD21D0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7B386504" w14:textId="77777777" w:rsidR="00DD21D0" w:rsidRDefault="00DD21D0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left w:val="nil"/>
            </w:tcBorders>
          </w:tcPr>
          <w:p w14:paraId="3D883168" w14:textId="77777777" w:rsidR="00DD21D0" w:rsidRDefault="00DD21D0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right w:val="nil"/>
            </w:tcBorders>
          </w:tcPr>
          <w:p w14:paraId="2CDC2C70" w14:textId="77777777" w:rsidR="00DD21D0" w:rsidRDefault="00DD21D0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15A18D5F" w14:textId="77777777" w:rsidR="00DD21D0" w:rsidRDefault="00DD21D0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71B93054" w14:textId="77777777" w:rsidR="00DD21D0" w:rsidRDefault="00DD21D0" w:rsidP="002B598B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</w:tr>
    </w:tbl>
    <w:p w14:paraId="10300DCE" w14:textId="77777777" w:rsidR="00DD21D0" w:rsidRDefault="00DD21D0" w:rsidP="00B26BC1">
      <w:pPr>
        <w:spacing w:line="240" w:lineRule="exact"/>
      </w:pPr>
    </w:p>
    <w:p w14:paraId="1E8E646A" w14:textId="77777777" w:rsidR="0007019B" w:rsidRDefault="0007019B" w:rsidP="00B26BC1">
      <w:pPr>
        <w:spacing w:line="240" w:lineRule="exact"/>
      </w:pPr>
    </w:p>
    <w:p w14:paraId="57AF0269" w14:textId="77777777" w:rsidR="0007019B" w:rsidRDefault="0007019B" w:rsidP="00B26BC1">
      <w:pPr>
        <w:spacing w:line="240" w:lineRule="exact"/>
      </w:pPr>
    </w:p>
    <w:p w14:paraId="6FFC500E" w14:textId="77777777" w:rsidR="0007019B" w:rsidRDefault="0007019B" w:rsidP="00B26BC1">
      <w:pPr>
        <w:spacing w:line="240" w:lineRule="exact"/>
      </w:pPr>
    </w:p>
    <w:p w14:paraId="3D982817" w14:textId="77777777" w:rsidR="0007019B" w:rsidRDefault="0007019B" w:rsidP="00B26BC1">
      <w:pPr>
        <w:spacing w:line="240" w:lineRule="exact"/>
      </w:pPr>
    </w:p>
    <w:p w14:paraId="1146CFB4" w14:textId="77777777" w:rsidR="0007019B" w:rsidRDefault="0007019B" w:rsidP="00B26BC1">
      <w:pPr>
        <w:spacing w:line="240" w:lineRule="exact"/>
      </w:pPr>
    </w:p>
    <w:p w14:paraId="649ADB98" w14:textId="77777777" w:rsidR="0007019B" w:rsidRDefault="0007019B" w:rsidP="00B26BC1">
      <w:pPr>
        <w:spacing w:line="240" w:lineRule="exact"/>
      </w:pPr>
    </w:p>
    <w:p w14:paraId="23E740B2" w14:textId="77777777" w:rsidR="0007019B" w:rsidRDefault="0007019B" w:rsidP="00B26BC1">
      <w:pPr>
        <w:spacing w:line="240" w:lineRule="exact"/>
      </w:pPr>
    </w:p>
    <w:p w14:paraId="79A9A468" w14:textId="77777777" w:rsidR="0007019B" w:rsidRDefault="0007019B" w:rsidP="00B26BC1">
      <w:pPr>
        <w:spacing w:line="240" w:lineRule="exact"/>
      </w:pPr>
    </w:p>
    <w:p w14:paraId="7C152F60" w14:textId="77777777" w:rsidR="00B26BC1" w:rsidRDefault="00B26BC1">
      <w:pPr>
        <w:spacing w:line="240" w:lineRule="exact"/>
      </w:pPr>
    </w:p>
    <w:p w14:paraId="53C770FB" w14:textId="77777777" w:rsidR="00B26BC1" w:rsidRDefault="00DD21D0">
      <w:pPr>
        <w:spacing w:line="240" w:lineRule="exact"/>
      </w:pPr>
      <w:r>
        <w:br w:type="page"/>
      </w:r>
    </w:p>
    <w:p w14:paraId="254637CF" w14:textId="77777777" w:rsidR="00B26BC1" w:rsidRDefault="00DC25DE">
      <w:pPr>
        <w:spacing w:line="240" w:lineRule="exact"/>
      </w:pPr>
      <w:r w:rsidRPr="00E9503B">
        <w:rPr>
          <w:strike/>
          <w:noProof/>
          <w:lang w:eastAsia="de-DE"/>
        </w:rPr>
        <w:lastRenderedPageBreak/>
        <w:drawing>
          <wp:anchor distT="0" distB="0" distL="114300" distR="114300" simplePos="0" relativeHeight="251717632" behindDoc="0" locked="0" layoutInCell="1" allowOverlap="1" wp14:anchorId="7F4DCF58" wp14:editId="5AEF15DF">
            <wp:simplePos x="0" y="0"/>
            <wp:positionH relativeFrom="column">
              <wp:posOffset>4799982</wp:posOffset>
            </wp:positionH>
            <wp:positionV relativeFrom="paragraph">
              <wp:posOffset>494857</wp:posOffset>
            </wp:positionV>
            <wp:extent cx="341630" cy="313055"/>
            <wp:effectExtent l="0" t="0" r="1270" b="0"/>
            <wp:wrapNone/>
            <wp:docPr id="462" name="Grafi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031D2E" w:rsidRPr="007D6AD0" w14:paraId="0FA7DA6F" w14:textId="77777777" w:rsidTr="009A38F5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1D7C5E3" w14:textId="77777777" w:rsidR="00031D2E" w:rsidRPr="007D6AD0" w:rsidRDefault="00031D2E" w:rsidP="009A38F5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t>Materialien/Kompetenz</w:t>
            </w:r>
          </w:p>
          <w:p w14:paraId="1DCF4619" w14:textId="77777777" w:rsidR="00031D2E" w:rsidRPr="007D6AD0" w:rsidRDefault="00265B04" w:rsidP="009A38F5">
            <w:pPr>
              <w:spacing w:line="240" w:lineRule="exact"/>
              <w:rPr>
                <w:b/>
              </w:rPr>
            </w:pPr>
            <w:r>
              <w:rPr>
                <w:rFonts w:eastAsia="Calibri"/>
                <w:b/>
                <w:noProof/>
              </w:rPr>
              <w:t>Einlageblatt –</w:t>
            </w:r>
            <w:r w:rsidR="00031D2E">
              <w:rPr>
                <w:rFonts w:eastAsia="Calibri"/>
                <w:b/>
                <w:noProof/>
              </w:rPr>
              <w:t xml:space="preserve"> Spielanleitung </w:t>
            </w:r>
            <w:r w:rsidR="00031D2E">
              <w:rPr>
                <w:b/>
              </w:rPr>
              <w:t>Domino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C0DC23" w14:textId="77777777" w:rsidR="00031D2E" w:rsidRPr="007D6AD0" w:rsidRDefault="00031D2E" w:rsidP="009A38F5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8CA0741" w14:textId="77777777" w:rsidR="00031D2E" w:rsidRPr="007D6AD0" w:rsidRDefault="00031D2E" w:rsidP="009A38F5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4985089A" w14:textId="77777777" w:rsidR="00031D2E" w:rsidRPr="007D6AD0" w:rsidRDefault="00031D2E" w:rsidP="009A38F5">
            <w:pPr>
              <w:jc w:val="center"/>
              <w:rPr>
                <w:rFonts w:eastAsia="Calibri"/>
                <w:b/>
                <w:lang w:val="en-GB"/>
              </w:rPr>
            </w:pPr>
            <w:r w:rsidRPr="00B83680">
              <w:rPr>
                <w:b/>
                <w:lang w:val="en-GB"/>
              </w:rPr>
              <w:t>BT01.02.01.01</w:t>
            </w:r>
          </w:p>
        </w:tc>
      </w:tr>
    </w:tbl>
    <w:p w14:paraId="357389AD" w14:textId="77777777" w:rsidR="00031D2E" w:rsidRPr="00CD457A" w:rsidRDefault="00031D2E">
      <w:pPr>
        <w:spacing w:line="240" w:lineRule="exact"/>
        <w:rPr>
          <w:b/>
          <w:sz w:val="24"/>
          <w:szCs w:val="24"/>
          <w:u w:val="single"/>
        </w:rPr>
      </w:pPr>
    </w:p>
    <w:p w14:paraId="2C7571EA" w14:textId="77777777" w:rsidR="00031D2E" w:rsidRPr="00CD457A" w:rsidRDefault="00031D2E">
      <w:pPr>
        <w:spacing w:line="240" w:lineRule="exact"/>
        <w:rPr>
          <w:b/>
          <w:sz w:val="24"/>
          <w:szCs w:val="24"/>
          <w:u w:val="single"/>
        </w:rPr>
      </w:pPr>
    </w:p>
    <w:p w14:paraId="309FDD19" w14:textId="77777777" w:rsidR="00EA5107" w:rsidRPr="00CD457A" w:rsidRDefault="0033506B">
      <w:pPr>
        <w:spacing w:line="240" w:lineRule="exact"/>
        <w:rPr>
          <w:b/>
          <w:sz w:val="24"/>
          <w:szCs w:val="24"/>
        </w:rPr>
      </w:pPr>
      <w:r w:rsidRPr="00CD457A">
        <w:rPr>
          <w:b/>
          <w:sz w:val="24"/>
          <w:szCs w:val="24"/>
        </w:rPr>
        <w:t>Was ist Domino</w:t>
      </w:r>
      <w:r w:rsidR="00EB0864" w:rsidRPr="00CD457A">
        <w:rPr>
          <w:b/>
          <w:sz w:val="24"/>
          <w:szCs w:val="24"/>
        </w:rPr>
        <w:t>?</w:t>
      </w:r>
    </w:p>
    <w:p w14:paraId="7FF1DFAB" w14:textId="77777777" w:rsidR="002412B7" w:rsidRPr="00CD457A" w:rsidRDefault="00492FA1" w:rsidP="009A03A8">
      <w:pPr>
        <w:numPr>
          <w:ilvl w:val="0"/>
          <w:numId w:val="24"/>
        </w:numPr>
        <w:spacing w:before="100" w:beforeAutospacing="1" w:after="100" w:afterAutospacing="1" w:line="276" w:lineRule="auto"/>
        <w:rPr>
          <w:sz w:val="24"/>
          <w:szCs w:val="24"/>
        </w:rPr>
      </w:pPr>
      <w:r w:rsidRPr="00CD457A">
        <w:rPr>
          <w:sz w:val="24"/>
          <w:szCs w:val="24"/>
        </w:rPr>
        <w:t xml:space="preserve">Domino ist ein </w:t>
      </w:r>
      <w:r w:rsidRPr="00CD457A">
        <w:rPr>
          <w:b/>
          <w:sz w:val="24"/>
          <w:szCs w:val="24"/>
        </w:rPr>
        <w:t>Legespiel</w:t>
      </w:r>
      <w:r w:rsidRPr="00CD457A">
        <w:rPr>
          <w:sz w:val="24"/>
          <w:szCs w:val="24"/>
        </w:rPr>
        <w:t xml:space="preserve">, welches </w:t>
      </w:r>
      <w:r w:rsidR="002412B7" w:rsidRPr="00CD457A">
        <w:rPr>
          <w:sz w:val="24"/>
          <w:szCs w:val="24"/>
        </w:rPr>
        <w:t xml:space="preserve">hier </w:t>
      </w:r>
      <w:r w:rsidR="002412B7" w:rsidRPr="00CD457A">
        <w:rPr>
          <w:b/>
          <w:sz w:val="24"/>
          <w:szCs w:val="24"/>
        </w:rPr>
        <w:t>mit Karten</w:t>
      </w:r>
      <w:r w:rsidR="002412B7" w:rsidRPr="00CD457A">
        <w:rPr>
          <w:sz w:val="24"/>
          <w:szCs w:val="24"/>
        </w:rPr>
        <w:t xml:space="preserve"> </w:t>
      </w:r>
      <w:r w:rsidR="000658E8">
        <w:rPr>
          <w:sz w:val="24"/>
          <w:szCs w:val="24"/>
        </w:rPr>
        <w:t>und mit zwei</w:t>
      </w:r>
      <w:r w:rsidR="00EB0864" w:rsidRPr="00CD457A">
        <w:rPr>
          <w:sz w:val="24"/>
          <w:szCs w:val="24"/>
        </w:rPr>
        <w:t xml:space="preserve"> Spielern </w:t>
      </w:r>
      <w:r w:rsidR="002412B7" w:rsidRPr="00CD457A">
        <w:rPr>
          <w:sz w:val="24"/>
          <w:szCs w:val="24"/>
        </w:rPr>
        <w:t>gespielt wird.</w:t>
      </w:r>
    </w:p>
    <w:p w14:paraId="7D1EB048" w14:textId="4E6D1F4F" w:rsidR="002412B7" w:rsidRPr="00CD457A" w:rsidRDefault="002412B7" w:rsidP="009A03A8">
      <w:pPr>
        <w:numPr>
          <w:ilvl w:val="0"/>
          <w:numId w:val="24"/>
        </w:numPr>
        <w:spacing w:before="100" w:beforeAutospacing="1" w:after="100" w:afterAutospacing="1" w:line="276" w:lineRule="auto"/>
        <w:rPr>
          <w:sz w:val="24"/>
          <w:szCs w:val="24"/>
        </w:rPr>
      </w:pPr>
      <w:r w:rsidRPr="00CD457A">
        <w:rPr>
          <w:sz w:val="24"/>
          <w:szCs w:val="24"/>
        </w:rPr>
        <w:t xml:space="preserve">Eine Karte ist in </w:t>
      </w:r>
      <w:r w:rsidRPr="00CD457A">
        <w:rPr>
          <w:b/>
          <w:sz w:val="24"/>
          <w:szCs w:val="24"/>
        </w:rPr>
        <w:t>zwei Hälften</w:t>
      </w:r>
      <w:r w:rsidRPr="00CD457A">
        <w:rPr>
          <w:sz w:val="24"/>
          <w:szCs w:val="24"/>
        </w:rPr>
        <w:t xml:space="preserve"> aufgeteilt</w:t>
      </w:r>
      <w:r w:rsidR="00363E28">
        <w:rPr>
          <w:sz w:val="24"/>
          <w:szCs w:val="24"/>
        </w:rPr>
        <w:t>.</w:t>
      </w:r>
      <w:r w:rsidRPr="00CD457A">
        <w:rPr>
          <w:sz w:val="24"/>
          <w:szCs w:val="24"/>
        </w:rPr>
        <w:t xml:space="preserve"> </w:t>
      </w:r>
    </w:p>
    <w:p w14:paraId="1D5DC274" w14:textId="77777777" w:rsidR="002412B7" w:rsidRPr="00CD457A" w:rsidRDefault="0033506B" w:rsidP="002412B7">
      <w:pPr>
        <w:spacing w:before="100" w:beforeAutospacing="1" w:after="100" w:afterAutospacing="1" w:line="276" w:lineRule="auto"/>
        <w:ind w:left="720"/>
        <w:rPr>
          <w:sz w:val="24"/>
          <w:szCs w:val="24"/>
        </w:rPr>
      </w:pPr>
      <w:r w:rsidRPr="00CD457A"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EE07274" wp14:editId="2126F789">
                <wp:simplePos x="0" y="0"/>
                <wp:positionH relativeFrom="column">
                  <wp:posOffset>575310</wp:posOffset>
                </wp:positionH>
                <wp:positionV relativeFrom="paragraph">
                  <wp:posOffset>849630</wp:posOffset>
                </wp:positionV>
                <wp:extent cx="2171700" cy="290830"/>
                <wp:effectExtent l="0" t="0" r="0" b="0"/>
                <wp:wrapNone/>
                <wp:docPr id="507" name="Gruppieren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90830"/>
                          <a:chOff x="0" y="0"/>
                          <a:chExt cx="2171700" cy="290830"/>
                        </a:xfrm>
                      </wpg:grpSpPr>
                      <wps:wsp>
                        <wps:cNvPr id="2296" name="Textfeld 505"/>
                        <wps:cNvSpPr txBox="1"/>
                        <wps:spPr>
                          <a:xfrm>
                            <a:off x="0" y="0"/>
                            <a:ext cx="685800" cy="2908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D491A0" w14:textId="77777777" w:rsidR="001859E9" w:rsidRPr="0033506B" w:rsidRDefault="001859E9">
                              <w:pPr>
                                <w:rPr>
                                  <w:b/>
                                </w:rPr>
                              </w:pPr>
                              <w:r w:rsidRPr="0033506B">
                                <w:rPr>
                                  <w:b/>
                                </w:rPr>
                                <w:t>Begriff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Textfeld 506"/>
                        <wps:cNvSpPr txBox="1"/>
                        <wps:spPr>
                          <a:xfrm>
                            <a:off x="914400" y="0"/>
                            <a:ext cx="1257300" cy="2908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686B05" w14:textId="77777777" w:rsidR="001859E9" w:rsidRPr="0033506B" w:rsidRDefault="001859E9">
                              <w:pPr>
                                <w:rPr>
                                  <w:b/>
                                </w:rPr>
                              </w:pPr>
                              <w:r w:rsidRPr="0033506B">
                                <w:rPr>
                                  <w:b/>
                                </w:rPr>
                                <w:t>Bild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07274" id="Gruppieren 507" o:spid="_x0000_s1043" style="position:absolute;left:0;text-align:left;margin-left:45.3pt;margin-top:66.9pt;width:171pt;height:22.9pt;z-index:-251662336" coordsize="21717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">
                <v:shape id="Textfeld 505" o:spid="_x0000_s1044" type="#_x0000_t202" style="position:absolute;width:6858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" fillcolor="white [3201]" stroked="f" strokeweight=".5pt">
                  <v:textbox>
                    <w:txbxContent>
                      <w:p w14:paraId="00D491A0" w14:textId="77777777" w:rsidR="001859E9" w:rsidRPr="0033506B" w:rsidRDefault="001859E9">
                        <w:pPr>
                          <w:rPr>
                            <w:b/>
                          </w:rPr>
                        </w:pPr>
                        <w:r w:rsidRPr="0033506B">
                          <w:rPr>
                            <w:b/>
                          </w:rPr>
                          <w:t>Begriff</w:t>
                        </w:r>
                      </w:p>
                    </w:txbxContent>
                  </v:textbox>
                </v:shape>
                <v:shape id="Textfeld 506" o:spid="_x0000_s1045" type="#_x0000_t202" style="position:absolute;left:9144;width:12573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" fillcolor="white [3201]" stroked="f" strokeweight=".5pt">
                  <v:textbox>
                    <w:txbxContent>
                      <w:p w14:paraId="2C686B05" w14:textId="77777777" w:rsidR="001859E9" w:rsidRPr="0033506B" w:rsidRDefault="001859E9">
                        <w:pPr>
                          <w:rPr>
                            <w:b/>
                          </w:rPr>
                        </w:pPr>
                        <w:r w:rsidRPr="0033506B">
                          <w:rPr>
                            <w:b/>
                          </w:rPr>
                          <w:t>Bild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12B7" w:rsidRPr="00CD457A">
        <w:rPr>
          <w:noProof/>
          <w:sz w:val="24"/>
          <w:szCs w:val="24"/>
          <w:lang w:eastAsia="de-DE"/>
        </w:rPr>
        <w:drawing>
          <wp:inline distT="0" distB="0" distL="0" distR="0" wp14:anchorId="7F0925BF" wp14:editId="6EF30F58">
            <wp:extent cx="1657350" cy="885825"/>
            <wp:effectExtent l="0" t="0" r="0" b="9525"/>
            <wp:docPr id="501" name="Grafik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o.jp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51052" r="49725"/>
                    <a:stretch/>
                  </pic:blipFill>
                  <pic:spPr bwMode="auto">
                    <a:xfrm>
                      <a:off x="0" y="0"/>
                      <a:ext cx="1657814" cy="88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99F34" w14:textId="77777777" w:rsidR="00CD457A" w:rsidRDefault="00CD457A" w:rsidP="002412B7">
      <w:pPr>
        <w:spacing w:line="240" w:lineRule="exact"/>
        <w:rPr>
          <w:b/>
          <w:sz w:val="24"/>
          <w:szCs w:val="24"/>
        </w:rPr>
      </w:pPr>
    </w:p>
    <w:p w14:paraId="735D572B" w14:textId="77777777" w:rsidR="002412B7" w:rsidRPr="00CD457A" w:rsidRDefault="00EB0864" w:rsidP="002412B7">
      <w:pPr>
        <w:spacing w:line="240" w:lineRule="exact"/>
        <w:rPr>
          <w:b/>
          <w:sz w:val="24"/>
          <w:szCs w:val="24"/>
        </w:rPr>
      </w:pPr>
      <w:r w:rsidRPr="00CD457A">
        <w:rPr>
          <w:b/>
          <w:sz w:val="24"/>
          <w:szCs w:val="24"/>
        </w:rPr>
        <w:t>Spielregeln</w:t>
      </w:r>
      <w:r w:rsidR="0044691A" w:rsidRPr="00CD457A">
        <w:rPr>
          <w:b/>
          <w:sz w:val="24"/>
          <w:szCs w:val="24"/>
        </w:rPr>
        <w:t>:</w:t>
      </w:r>
    </w:p>
    <w:p w14:paraId="5EE5FF2F" w14:textId="77777777" w:rsidR="002412B7" w:rsidRPr="00CD457A" w:rsidRDefault="00EB0864" w:rsidP="009A03A8">
      <w:pPr>
        <w:numPr>
          <w:ilvl w:val="0"/>
          <w:numId w:val="24"/>
        </w:numPr>
        <w:spacing w:line="276" w:lineRule="auto"/>
        <w:ind w:left="708"/>
        <w:rPr>
          <w:sz w:val="24"/>
          <w:szCs w:val="24"/>
        </w:rPr>
      </w:pPr>
      <w:r w:rsidRPr="00CD457A">
        <w:rPr>
          <w:sz w:val="24"/>
          <w:szCs w:val="24"/>
        </w:rPr>
        <w:t>Der älte</w:t>
      </w:r>
      <w:r w:rsidR="00531218" w:rsidRPr="00CD457A">
        <w:rPr>
          <w:sz w:val="24"/>
          <w:szCs w:val="24"/>
        </w:rPr>
        <w:t>re</w:t>
      </w:r>
      <w:r w:rsidRPr="00CD457A">
        <w:rPr>
          <w:sz w:val="24"/>
          <w:szCs w:val="24"/>
        </w:rPr>
        <w:t xml:space="preserve"> Spieler</w:t>
      </w:r>
      <w:r w:rsidR="00395517">
        <w:rPr>
          <w:sz w:val="24"/>
          <w:szCs w:val="24"/>
        </w:rPr>
        <w:t xml:space="preserve"> oder die ältere Spielerin</w:t>
      </w:r>
      <w:r w:rsidRPr="00CD457A">
        <w:rPr>
          <w:sz w:val="24"/>
          <w:szCs w:val="24"/>
        </w:rPr>
        <w:t xml:space="preserve"> mischt die Karten und teilt abwechselnd jedem Spieler</w:t>
      </w:r>
      <w:r w:rsidR="00395517">
        <w:rPr>
          <w:sz w:val="24"/>
          <w:szCs w:val="24"/>
        </w:rPr>
        <w:t xml:space="preserve"> und jeder Spielerin</w:t>
      </w:r>
      <w:r w:rsidRPr="00CD457A">
        <w:rPr>
          <w:sz w:val="24"/>
          <w:szCs w:val="24"/>
        </w:rPr>
        <w:t xml:space="preserve"> insgesamt 5 Karten aus. </w:t>
      </w:r>
      <w:r w:rsidR="002412B7" w:rsidRPr="00CD457A">
        <w:rPr>
          <w:sz w:val="24"/>
          <w:szCs w:val="24"/>
        </w:rPr>
        <w:t>(Bildseite nach unten)</w:t>
      </w:r>
      <w:r w:rsidRPr="00CD457A">
        <w:rPr>
          <w:sz w:val="24"/>
          <w:szCs w:val="24"/>
        </w:rPr>
        <w:t xml:space="preserve"> </w:t>
      </w:r>
    </w:p>
    <w:p w14:paraId="387BA3F0" w14:textId="77777777" w:rsidR="0044691A" w:rsidRPr="00CD457A" w:rsidRDefault="0044691A" w:rsidP="009A03A8">
      <w:pPr>
        <w:numPr>
          <w:ilvl w:val="0"/>
          <w:numId w:val="24"/>
        </w:numPr>
        <w:spacing w:line="276" w:lineRule="auto"/>
        <w:rPr>
          <w:sz w:val="24"/>
          <w:szCs w:val="24"/>
        </w:rPr>
      </w:pPr>
      <w:r w:rsidRPr="00CD457A">
        <w:rPr>
          <w:sz w:val="24"/>
          <w:szCs w:val="24"/>
        </w:rPr>
        <w:t>Der jüngere S</w:t>
      </w:r>
      <w:r w:rsidR="00395517">
        <w:rPr>
          <w:sz w:val="24"/>
          <w:szCs w:val="24"/>
        </w:rPr>
        <w:t>pieler oder die jüngere Spielerin</w:t>
      </w:r>
      <w:r w:rsidRPr="00CD457A">
        <w:rPr>
          <w:sz w:val="24"/>
          <w:szCs w:val="24"/>
        </w:rPr>
        <w:t xml:space="preserve"> ist zuerst dran.</w:t>
      </w:r>
    </w:p>
    <w:p w14:paraId="7A4CFD4F" w14:textId="77777777" w:rsidR="00492FA1" w:rsidRDefault="00531218" w:rsidP="009A03A8">
      <w:pPr>
        <w:numPr>
          <w:ilvl w:val="0"/>
          <w:numId w:val="24"/>
        </w:numPr>
        <w:spacing w:line="276" w:lineRule="auto"/>
        <w:rPr>
          <w:sz w:val="24"/>
          <w:szCs w:val="24"/>
        </w:rPr>
      </w:pPr>
      <w:r w:rsidRPr="00CD457A">
        <w:rPr>
          <w:sz w:val="24"/>
          <w:szCs w:val="24"/>
        </w:rPr>
        <w:t>Die Karten werden so aneinandergereiht, dass das Bild und der Text zueinander passen.</w:t>
      </w:r>
    </w:p>
    <w:p w14:paraId="769EB8B5" w14:textId="77777777" w:rsidR="0007019B" w:rsidRPr="000D4AE9" w:rsidRDefault="0007019B" w:rsidP="0007019B">
      <w:pPr>
        <w:pStyle w:val="Marginaliegrau"/>
        <w:framePr w:wrap="around"/>
      </w:pPr>
      <w:r w:rsidRPr="000D4AE9">
        <w:t xml:space="preserve">Bildquelle: </w:t>
      </w:r>
    </w:p>
    <w:p w14:paraId="4220DF15" w14:textId="77777777" w:rsidR="0007019B" w:rsidRPr="0007019B" w:rsidRDefault="0007019B" w:rsidP="00925C08">
      <w:pPr>
        <w:pStyle w:val="Marginaliegrau"/>
        <w:framePr w:wrap="around"/>
        <w:jc w:val="left"/>
      </w:pPr>
      <w:r>
        <w:t xml:space="preserve">Schuttmulde: </w:t>
      </w:r>
      <w:proofErr w:type="spellStart"/>
      <w:r>
        <w:t>berggeist</w:t>
      </w:r>
      <w:proofErr w:type="spellEnd"/>
      <w:r>
        <w:t xml:space="preserve"> 007/pixelio.de</w:t>
      </w:r>
    </w:p>
    <w:p w14:paraId="021AEEB1" w14:textId="7282C4EA" w:rsidR="009B012B" w:rsidRDefault="00EF455E" w:rsidP="009B012B">
      <w:pPr>
        <w:spacing w:line="276" w:lineRule="auto"/>
        <w:rPr>
          <w:noProof/>
          <w:sz w:val="24"/>
          <w:szCs w:val="24"/>
          <w:lang w:eastAsia="de-DE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6DEE4047" wp14:editId="72C519EA">
            <wp:simplePos x="0" y="0"/>
            <wp:positionH relativeFrom="column">
              <wp:posOffset>778694</wp:posOffset>
            </wp:positionH>
            <wp:positionV relativeFrom="paragraph">
              <wp:posOffset>136494</wp:posOffset>
            </wp:positionV>
            <wp:extent cx="778278" cy="517585"/>
            <wp:effectExtent l="0" t="0" r="3175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78" cy="5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12B">
        <w:rPr>
          <w:noProof/>
          <w:sz w:val="24"/>
          <w:szCs w:val="24"/>
          <w:lang w:eastAsia="de-DE"/>
        </w:rPr>
        <w:drawing>
          <wp:inline distT="0" distB="0" distL="0" distR="0" wp14:anchorId="3D47A60A" wp14:editId="7DA0953B">
            <wp:extent cx="4676775" cy="1724025"/>
            <wp:effectExtent l="0" t="0" r="9525" b="9525"/>
            <wp:docPr id="452" name="Grafik 452" descr="C:\Users\Praktikant-1_IBBW\Desktop\zusammengefüg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ktikant-1_IBBW\Desktop\zusammengefügt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A968" w14:textId="7A8BB870" w:rsidR="00492FA1" w:rsidRPr="00CD457A" w:rsidRDefault="0033506B" w:rsidP="009A03A8">
      <w:pPr>
        <w:numPr>
          <w:ilvl w:val="0"/>
          <w:numId w:val="24"/>
        </w:numPr>
        <w:spacing w:before="100" w:beforeAutospacing="1" w:after="100" w:afterAutospacing="1" w:line="276" w:lineRule="auto"/>
        <w:rPr>
          <w:sz w:val="24"/>
          <w:szCs w:val="24"/>
        </w:rPr>
      </w:pPr>
      <w:r w:rsidRPr="00CD457A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1318E1" wp14:editId="1489F8CA">
                <wp:simplePos x="0" y="0"/>
                <wp:positionH relativeFrom="column">
                  <wp:posOffset>1957387</wp:posOffset>
                </wp:positionH>
                <wp:positionV relativeFrom="paragraph">
                  <wp:posOffset>531813</wp:posOffset>
                </wp:positionV>
                <wp:extent cx="633095" cy="571500"/>
                <wp:effectExtent l="145098" t="45402" r="0" b="45403"/>
                <wp:wrapNone/>
                <wp:docPr id="1891" name="Nach rechts gekrümmter Pfeil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89402" flipH="1">
                          <a:off x="0" y="0"/>
                          <a:ext cx="633095" cy="5715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22706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Nach rechts gekrümmter Pfeil 1891" o:spid="_x0000_s1026" type="#_x0000_t102" style="position:absolute;margin-left:154.1pt;margin-top:41.9pt;width:49.85pt;height:45pt;rotation:3725283fd;flip:x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" adj="10800,18900,16725" fillcolor="#4f81bd [3204]" strokecolor="#243f60 [1604]" strokeweight="2pt"/>
            </w:pict>
          </mc:Fallback>
        </mc:AlternateContent>
      </w:r>
      <w:r w:rsidR="00EB0864" w:rsidRPr="00CD457A">
        <w:rPr>
          <w:sz w:val="24"/>
          <w:szCs w:val="24"/>
        </w:rPr>
        <w:t>Wer nicht</w:t>
      </w:r>
      <w:r w:rsidRPr="00CD457A">
        <w:rPr>
          <w:sz w:val="24"/>
          <w:szCs w:val="24"/>
        </w:rPr>
        <w:t xml:space="preserve"> anlegen kann, muss eine Karte </w:t>
      </w:r>
      <w:r w:rsidRPr="00CD457A">
        <w:rPr>
          <w:b/>
          <w:sz w:val="24"/>
          <w:szCs w:val="24"/>
        </w:rPr>
        <w:t>ziehen</w:t>
      </w:r>
      <w:r w:rsidRPr="00CD457A">
        <w:rPr>
          <w:sz w:val="24"/>
          <w:szCs w:val="24"/>
        </w:rPr>
        <w:t>.</w:t>
      </w:r>
    </w:p>
    <w:p w14:paraId="64C6E1F5" w14:textId="520A5C46" w:rsidR="0033506B" w:rsidRPr="00CD457A" w:rsidRDefault="0033506B" w:rsidP="0033506B">
      <w:pPr>
        <w:spacing w:before="100" w:beforeAutospacing="1" w:after="100" w:afterAutospacing="1" w:line="276" w:lineRule="auto"/>
        <w:ind w:left="720"/>
        <w:rPr>
          <w:sz w:val="24"/>
          <w:szCs w:val="24"/>
        </w:rPr>
      </w:pPr>
      <w:r w:rsidRPr="00CD457A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B7B56" wp14:editId="0C1A16B5">
                <wp:simplePos x="0" y="0"/>
                <wp:positionH relativeFrom="column">
                  <wp:posOffset>1114425</wp:posOffset>
                </wp:positionH>
                <wp:positionV relativeFrom="paragraph">
                  <wp:posOffset>186690</wp:posOffset>
                </wp:positionV>
                <wp:extent cx="914400" cy="457200"/>
                <wp:effectExtent l="0" t="0" r="19050" b="19050"/>
                <wp:wrapNone/>
                <wp:docPr id="1888" name="Rechteck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6389F" id="Rechteck 1888" o:spid="_x0000_s1026" style="position:absolute;margin-left:87.75pt;margin-top:14.7pt;width:1in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" fillcolor="white [3201]" strokecolor="black [3200]" strokeweight="1pt"/>
            </w:pict>
          </mc:Fallback>
        </mc:AlternateContent>
      </w:r>
      <w:r w:rsidRPr="00CD457A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BB8154" wp14:editId="5FE5CF81">
                <wp:simplePos x="0" y="0"/>
                <wp:positionH relativeFrom="column">
                  <wp:posOffset>902970</wp:posOffset>
                </wp:positionH>
                <wp:positionV relativeFrom="paragraph">
                  <wp:posOffset>94615</wp:posOffset>
                </wp:positionV>
                <wp:extent cx="914400" cy="456820"/>
                <wp:effectExtent l="0" t="0" r="19050" b="19685"/>
                <wp:wrapNone/>
                <wp:docPr id="509" name="Rechteck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682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17746" id="Rechteck 509" o:spid="_x0000_s1026" style="position:absolute;margin-left:71.1pt;margin-top:7.45pt;width:1in;height:35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" fillcolor="white [3201]" strokecolor="black [3200]" strokeweight="1pt"/>
            </w:pict>
          </mc:Fallback>
        </mc:AlternateContent>
      </w:r>
      <w:r w:rsidRPr="00CD457A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39848D" wp14:editId="0E567915">
                <wp:simplePos x="0" y="0"/>
                <wp:positionH relativeFrom="column">
                  <wp:posOffset>1009650</wp:posOffset>
                </wp:positionH>
                <wp:positionV relativeFrom="paragraph">
                  <wp:posOffset>120015</wp:posOffset>
                </wp:positionV>
                <wp:extent cx="914400" cy="457200"/>
                <wp:effectExtent l="0" t="0" r="19050" b="19050"/>
                <wp:wrapNone/>
                <wp:docPr id="511" name="Rechteck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C9C7D" id="Rechteck 511" o:spid="_x0000_s1026" style="position:absolute;margin-left:79.5pt;margin-top:9.45pt;width:1in;height:3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" fillcolor="white [3201]" strokecolor="black [3200]" strokeweight="1pt"/>
            </w:pict>
          </mc:Fallback>
        </mc:AlternateContent>
      </w:r>
      <w:r w:rsidRPr="00CD457A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9A14C7" wp14:editId="266FDFB7">
                <wp:simplePos x="0" y="0"/>
                <wp:positionH relativeFrom="column">
                  <wp:posOffset>967740</wp:posOffset>
                </wp:positionH>
                <wp:positionV relativeFrom="paragraph">
                  <wp:posOffset>58420</wp:posOffset>
                </wp:positionV>
                <wp:extent cx="914400" cy="457200"/>
                <wp:effectExtent l="0" t="0" r="19050" b="19050"/>
                <wp:wrapNone/>
                <wp:docPr id="510" name="Rechteck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2C4FA" id="Rechteck 510" o:spid="_x0000_s1026" style="position:absolute;margin-left:76.2pt;margin-top:4.6pt;width:1in;height:3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" fillcolor="white [3201]" strokecolor="black [3200]" strokeweight="1pt"/>
            </w:pict>
          </mc:Fallback>
        </mc:AlternateContent>
      </w:r>
    </w:p>
    <w:p w14:paraId="3CD7696B" w14:textId="77777777" w:rsidR="0033506B" w:rsidRPr="00CD457A" w:rsidRDefault="0033506B" w:rsidP="0033506B">
      <w:pPr>
        <w:spacing w:before="100" w:beforeAutospacing="1" w:after="100" w:afterAutospacing="1" w:line="276" w:lineRule="auto"/>
        <w:ind w:left="720"/>
        <w:rPr>
          <w:sz w:val="24"/>
          <w:szCs w:val="24"/>
        </w:rPr>
      </w:pPr>
    </w:p>
    <w:p w14:paraId="2EF3F98D" w14:textId="77777777" w:rsidR="0033506B" w:rsidRPr="00CD457A" w:rsidRDefault="007870A8" w:rsidP="009A03A8">
      <w:pPr>
        <w:numPr>
          <w:ilvl w:val="0"/>
          <w:numId w:val="24"/>
        </w:numPr>
        <w:spacing w:before="100" w:beforeAutospacing="1" w:after="100" w:afterAutospacing="1" w:line="276" w:lineRule="auto"/>
        <w:rPr>
          <w:sz w:val="24"/>
          <w:szCs w:val="24"/>
        </w:rPr>
      </w:pPr>
      <w:r w:rsidRPr="00CD457A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C1F49B" wp14:editId="2CE63517">
                <wp:simplePos x="0" y="0"/>
                <wp:positionH relativeFrom="column">
                  <wp:posOffset>2952750</wp:posOffset>
                </wp:positionH>
                <wp:positionV relativeFrom="paragraph">
                  <wp:posOffset>246380</wp:posOffset>
                </wp:positionV>
                <wp:extent cx="1917700" cy="1142365"/>
                <wp:effectExtent l="38100" t="57150" r="25400" b="38735"/>
                <wp:wrapNone/>
                <wp:docPr id="508" name="Explosion 1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7502">
                          <a:off x="0" y="0"/>
                          <a:ext cx="1917700" cy="114236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7FE47" w14:textId="77777777" w:rsidR="001859E9" w:rsidRPr="0033506B" w:rsidRDefault="001859E9" w:rsidP="0033506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3506B">
                              <w:rPr>
                                <w:sz w:val="36"/>
                                <w:szCs w:val="36"/>
                              </w:rPr>
                              <w:t>Fertig!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1F49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508" o:spid="_x0000_s1046" type="#_x0000_t71" style="position:absolute;left:0;text-align:left;margin-left:232.5pt;margin-top:19.4pt;width:151pt;height:89.95pt;rotation:-450558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" fillcolor="white [3201]" strokecolor="black [3200]" strokeweight="2pt">
                <v:textbox>
                  <w:txbxContent>
                    <w:p w14:paraId="3A57FE47" w14:textId="77777777" w:rsidR="001859E9" w:rsidRPr="0033506B" w:rsidRDefault="001859E9" w:rsidP="0033506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33506B">
                        <w:rPr>
                          <w:sz w:val="36"/>
                          <w:szCs w:val="36"/>
                        </w:rPr>
                        <w:t>Fertig!</w:t>
                      </w:r>
                    </w:p>
                  </w:txbxContent>
                </v:textbox>
              </v:shape>
            </w:pict>
          </mc:Fallback>
        </mc:AlternateContent>
      </w:r>
      <w:r w:rsidR="0033506B" w:rsidRPr="00CD457A">
        <w:rPr>
          <w:sz w:val="24"/>
          <w:szCs w:val="24"/>
        </w:rPr>
        <w:t xml:space="preserve">Gewinner ist, wer </w:t>
      </w:r>
      <w:r w:rsidR="0033506B" w:rsidRPr="00CD457A">
        <w:rPr>
          <w:b/>
          <w:sz w:val="24"/>
          <w:szCs w:val="24"/>
        </w:rPr>
        <w:t>zuerst alle Karten</w:t>
      </w:r>
      <w:r w:rsidR="0033506B" w:rsidRPr="00CD457A">
        <w:rPr>
          <w:sz w:val="24"/>
          <w:szCs w:val="24"/>
        </w:rPr>
        <w:t xml:space="preserve"> a</w:t>
      </w:r>
      <w:r w:rsidR="00531218" w:rsidRPr="00CD457A">
        <w:rPr>
          <w:sz w:val="24"/>
          <w:szCs w:val="24"/>
        </w:rPr>
        <w:t>b</w:t>
      </w:r>
      <w:r w:rsidR="0033506B" w:rsidRPr="00CD457A">
        <w:rPr>
          <w:sz w:val="24"/>
          <w:szCs w:val="24"/>
        </w:rPr>
        <w:t>gelegt hat.</w:t>
      </w:r>
    </w:p>
    <w:p w14:paraId="60B95B3B" w14:textId="77777777" w:rsidR="00BF021C" w:rsidRPr="005530EE" w:rsidRDefault="00BF021C" w:rsidP="00F52C69">
      <w:pPr>
        <w:pStyle w:val="AufgabeEbene1"/>
        <w:spacing w:before="360"/>
        <w:ind w:left="0" w:firstLine="0"/>
      </w:pPr>
      <w:r>
        <w:br w:type="page"/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645355" w14:paraId="18C34EDF" w14:textId="77777777" w:rsidTr="009A38F5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1EDCB70" w14:textId="77777777" w:rsidR="00645355" w:rsidRDefault="00645355" w:rsidP="009A38F5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lastRenderedPageBreak/>
              <w:t>Materialien/Kompetenz</w:t>
            </w:r>
          </w:p>
          <w:p w14:paraId="5AA25BD5" w14:textId="77777777" w:rsidR="00645355" w:rsidRDefault="00645355" w:rsidP="009A38F5">
            <w:pPr>
              <w:pStyle w:val="TabelleKopflinks"/>
              <w:spacing w:line="240" w:lineRule="exact"/>
            </w:pPr>
            <w:r>
              <w:t>Bestandteile eines Bau</w:t>
            </w:r>
            <w:r w:rsidR="0062427E">
              <w:t>stelleneinrichtungsplanes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A9D38C" w14:textId="77777777" w:rsidR="00645355" w:rsidRDefault="00645355" w:rsidP="009A38F5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255B2F" w14:textId="77777777" w:rsidR="00645355" w:rsidRDefault="00645355" w:rsidP="009A38F5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BFK</w:t>
            </w:r>
          </w:p>
          <w:p w14:paraId="3327CBD4" w14:textId="77777777" w:rsidR="00645355" w:rsidRDefault="00645355" w:rsidP="009A38F5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BT01.02.01.01</w:t>
            </w:r>
          </w:p>
        </w:tc>
      </w:tr>
      <w:tr w:rsidR="00645355" w14:paraId="495CEF5C" w14:textId="77777777" w:rsidTr="009A38F5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8619" w14:textId="77777777" w:rsidR="00645355" w:rsidRDefault="00645355" w:rsidP="009A38F5">
            <w:pPr>
              <w:pStyle w:val="Tabelle6pt"/>
            </w:pPr>
            <w:r>
              <w:t>Teilkompetenz:</w:t>
            </w:r>
          </w:p>
          <w:p w14:paraId="29E632B1" w14:textId="77777777" w:rsidR="00645355" w:rsidRPr="00027943" w:rsidRDefault="00645355" w:rsidP="009A38F5">
            <w:pPr>
              <w:pStyle w:val="TabelleAufzhlung"/>
              <w:spacing w:line="240" w:lineRule="exact"/>
              <w:rPr>
                <w:color w:val="auto"/>
                <w:lang w:eastAsia="en-US"/>
              </w:rPr>
            </w:pPr>
            <w:r w:rsidRPr="00027943">
              <w:rPr>
                <w:color w:val="auto"/>
                <w:lang w:eastAsia="en-US"/>
              </w:rPr>
              <w:t>Ich kann die Elemente der Baustelleneinrichtung nennen.</w:t>
            </w:r>
          </w:p>
          <w:p w14:paraId="7F338052" w14:textId="77777777" w:rsidR="00645355" w:rsidRPr="005B6EA9" w:rsidRDefault="00645355" w:rsidP="009A38F5">
            <w:pPr>
              <w:pStyle w:val="TabelleAufzhlung"/>
              <w:spacing w:line="240" w:lineRule="exact"/>
              <w:rPr>
                <w:color w:val="auto"/>
                <w:lang w:eastAsia="en-US"/>
              </w:rPr>
            </w:pPr>
            <w:r w:rsidRPr="005B6EA9">
              <w:rPr>
                <w:color w:val="auto"/>
                <w:lang w:eastAsia="en-US"/>
              </w:rPr>
              <w:t>Ich kann Sätze mit Begriffen bilden.</w:t>
            </w:r>
          </w:p>
          <w:p w14:paraId="75CEC9B0" w14:textId="77777777" w:rsidR="00645355" w:rsidRPr="00027943" w:rsidRDefault="00645355" w:rsidP="009A38F5">
            <w:pPr>
              <w:pStyle w:val="TabelleAufzhlung"/>
              <w:spacing w:line="240" w:lineRule="exact"/>
              <w:rPr>
                <w:i/>
                <w:color w:val="auto"/>
                <w:lang w:eastAsia="en-US"/>
              </w:rPr>
            </w:pPr>
            <w:r w:rsidRPr="00027943">
              <w:rPr>
                <w:i/>
                <w:color w:val="auto"/>
                <w:lang w:eastAsia="en-US"/>
              </w:rPr>
              <w:t>Ich kann meine Gedanken mitteilen.</w:t>
            </w:r>
          </w:p>
          <w:p w14:paraId="191C678A" w14:textId="77777777" w:rsidR="00645355" w:rsidRDefault="00645355" w:rsidP="000663F4">
            <w:pPr>
              <w:pStyle w:val="TabelleAufzhlung"/>
              <w:spacing w:line="240" w:lineRule="exact"/>
              <w:rPr>
                <w:lang w:eastAsia="en-US"/>
              </w:rPr>
            </w:pPr>
            <w:r w:rsidRPr="00027943">
              <w:rPr>
                <w:i/>
                <w:color w:val="auto"/>
                <w:lang w:eastAsia="en-US"/>
              </w:rPr>
              <w:t>Ich kann mich an Gesprächen beteiligen.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BCE3AF" w14:textId="77777777" w:rsidR="00645355" w:rsidRDefault="00645355" w:rsidP="009A38F5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645355" w14:paraId="673BC5D5" w14:textId="77777777" w:rsidTr="00645355">
              <w:trPr>
                <w:trHeight w:val="284"/>
              </w:trPr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7677A682" w14:textId="77777777" w:rsidR="00645355" w:rsidRDefault="00645355" w:rsidP="00925C08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Lösung</w:t>
                  </w:r>
                  <w:proofErr w:type="spellEnd"/>
                </w:p>
              </w:tc>
            </w:tr>
          </w:tbl>
          <w:p w14:paraId="7B2158E9" w14:textId="77777777" w:rsidR="00645355" w:rsidRDefault="00645355" w:rsidP="009A38F5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0D577B0F" w14:textId="77777777" w:rsidR="00645355" w:rsidRPr="00645355" w:rsidRDefault="000663F4" w:rsidP="00645355">
      <w:pPr>
        <w:spacing w:line="240" w:lineRule="exact"/>
        <w:rPr>
          <w:sz w:val="24"/>
          <w:szCs w:val="24"/>
          <w:u w:val="single"/>
        </w:rPr>
      </w:pPr>
      <w:r w:rsidRPr="00645355">
        <w:rPr>
          <w:noProof/>
          <w:sz w:val="24"/>
          <w:szCs w:val="24"/>
          <w:u w:val="single"/>
          <w:lang w:eastAsia="de-DE"/>
        </w:rPr>
        <w:drawing>
          <wp:anchor distT="0" distB="0" distL="114300" distR="114300" simplePos="0" relativeHeight="251645952" behindDoc="0" locked="0" layoutInCell="0" allowOverlap="1" wp14:anchorId="1C527049" wp14:editId="168F8362">
            <wp:simplePos x="0" y="0"/>
            <wp:positionH relativeFrom="rightMargin">
              <wp:posOffset>117475</wp:posOffset>
            </wp:positionH>
            <wp:positionV relativeFrom="paragraph">
              <wp:posOffset>1099820</wp:posOffset>
            </wp:positionV>
            <wp:extent cx="345440" cy="323850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8B1BB" w14:textId="77777777" w:rsidR="00BF021C" w:rsidRPr="00645355" w:rsidRDefault="00BF021C" w:rsidP="00645355">
      <w:pPr>
        <w:spacing w:line="240" w:lineRule="exact"/>
        <w:rPr>
          <w:sz w:val="24"/>
          <w:szCs w:val="24"/>
          <w:u w:val="single"/>
        </w:rPr>
      </w:pPr>
    </w:p>
    <w:p w14:paraId="7E67577A" w14:textId="77777777" w:rsidR="00C2690D" w:rsidRPr="00645355" w:rsidRDefault="00C2690D" w:rsidP="00D31D5D">
      <w:pPr>
        <w:pStyle w:val="Marginalie"/>
        <w:framePr w:wrap="notBeside" w:x="8671" w:y="305"/>
        <w:jc w:val="left"/>
        <w:rPr>
          <w:sz w:val="24"/>
          <w:szCs w:val="24"/>
        </w:rPr>
      </w:pPr>
      <w:r w:rsidRPr="00645355">
        <w:rPr>
          <w:sz w:val="24"/>
          <w:szCs w:val="24"/>
        </w:rPr>
        <w:t>Gesamt</w:t>
      </w:r>
      <w:r w:rsidR="00027943">
        <w:rPr>
          <w:sz w:val="24"/>
          <w:szCs w:val="24"/>
        </w:rPr>
        <w:t>zeit</w:t>
      </w:r>
      <w:r w:rsidR="00483B83">
        <w:rPr>
          <w:sz w:val="24"/>
          <w:szCs w:val="24"/>
        </w:rPr>
        <w:t xml:space="preserve"> ca. 75 min</w:t>
      </w:r>
    </w:p>
    <w:p w14:paraId="5D93EFF6" w14:textId="77777777" w:rsidR="00F52C69" w:rsidRPr="00645355" w:rsidRDefault="00F52C69" w:rsidP="00F52C69">
      <w:pPr>
        <w:pStyle w:val="Textkrper"/>
        <w:rPr>
          <w:b/>
          <w:i/>
          <w:color w:val="FF0000"/>
          <w:sz w:val="24"/>
          <w:szCs w:val="24"/>
        </w:rPr>
      </w:pPr>
      <w:r w:rsidRPr="00645355">
        <w:rPr>
          <w:b/>
          <w:i/>
          <w:color w:val="FF0000"/>
          <w:sz w:val="24"/>
          <w:szCs w:val="24"/>
        </w:rPr>
        <w:t>Lösungsvorschläge zur Selbstkontrolle</w:t>
      </w:r>
    </w:p>
    <w:p w14:paraId="0F6987F6" w14:textId="77777777" w:rsidR="009B3860" w:rsidRPr="00645355" w:rsidRDefault="009B3860" w:rsidP="009B3860">
      <w:pPr>
        <w:spacing w:line="240" w:lineRule="exact"/>
        <w:rPr>
          <w:sz w:val="24"/>
          <w:szCs w:val="24"/>
        </w:rPr>
      </w:pPr>
    </w:p>
    <w:p w14:paraId="5E91A8CE" w14:textId="77777777" w:rsidR="00582FBF" w:rsidRPr="00645355" w:rsidRDefault="0044691A" w:rsidP="00D54996">
      <w:pPr>
        <w:jc w:val="both"/>
        <w:rPr>
          <w:sz w:val="24"/>
          <w:szCs w:val="24"/>
        </w:rPr>
      </w:pPr>
      <w:r w:rsidRPr="00645355">
        <w:rPr>
          <w:sz w:val="24"/>
          <w:szCs w:val="24"/>
        </w:rPr>
        <w:t>Auf einer Baustelle dürfen sich die Handwerker während der Arbeit nicht behindern. Eine Baustelle muss deshalb nach verschiedenen Regeln ein</w:t>
      </w:r>
      <w:r w:rsidR="00D54996">
        <w:rPr>
          <w:sz w:val="24"/>
          <w:szCs w:val="24"/>
        </w:rPr>
        <w:t>gerichtet</w:t>
      </w:r>
      <w:r w:rsidRPr="00645355">
        <w:rPr>
          <w:sz w:val="24"/>
          <w:szCs w:val="24"/>
        </w:rPr>
        <w:t xml:space="preserve"> </w:t>
      </w:r>
      <w:r w:rsidR="00645355">
        <w:rPr>
          <w:sz w:val="24"/>
          <w:szCs w:val="24"/>
        </w:rPr>
        <w:t>(</w:t>
      </w:r>
      <w:r w:rsidR="00305856">
        <w:rPr>
          <w:sz w:val="24"/>
          <w:szCs w:val="24"/>
        </w:rPr>
        <w:t>aufgebaut</w:t>
      </w:r>
      <w:r w:rsidRPr="00645355">
        <w:rPr>
          <w:sz w:val="24"/>
          <w:szCs w:val="24"/>
        </w:rPr>
        <w:t>) sein</w:t>
      </w:r>
    </w:p>
    <w:p w14:paraId="1505C8C5" w14:textId="77777777" w:rsidR="0044691A" w:rsidRPr="00645355" w:rsidRDefault="0044691A" w:rsidP="00D54996">
      <w:pPr>
        <w:rPr>
          <w:sz w:val="24"/>
          <w:szCs w:val="24"/>
          <w:u w:val="single"/>
        </w:rPr>
      </w:pPr>
    </w:p>
    <w:p w14:paraId="19F3F08E" w14:textId="77777777" w:rsidR="00582FBF" w:rsidRPr="00D54996" w:rsidRDefault="00D54996" w:rsidP="00582FBF">
      <w:pPr>
        <w:spacing w:line="240" w:lineRule="exact"/>
        <w:rPr>
          <w:b/>
          <w:sz w:val="24"/>
          <w:szCs w:val="28"/>
          <w:u w:val="single"/>
        </w:rPr>
      </w:pPr>
      <w:r w:rsidRPr="001F723B">
        <w:rPr>
          <w:b/>
          <w:sz w:val="24"/>
          <w:szCs w:val="28"/>
          <w:u w:val="single"/>
        </w:rPr>
        <w:t>Die wichtigsten Elemente der Baustelleneinrichtung:</w:t>
      </w:r>
    </w:p>
    <w:p w14:paraId="3E6039E6" w14:textId="3EFFC4D9" w:rsidR="00582FBF" w:rsidRPr="00645355" w:rsidRDefault="007522E6" w:rsidP="00582FBF">
      <w:pPr>
        <w:spacing w:line="240" w:lineRule="exact"/>
        <w:rPr>
          <w:sz w:val="24"/>
          <w:szCs w:val="24"/>
        </w:rPr>
      </w:pPr>
      <w:r w:rsidRPr="00645355">
        <w:rPr>
          <w:noProof/>
          <w:lang w:eastAsia="de-DE"/>
        </w:rPr>
        <w:drawing>
          <wp:anchor distT="0" distB="0" distL="114300" distR="114300" simplePos="0" relativeHeight="251657728" behindDoc="0" locked="0" layoutInCell="1" allowOverlap="1" wp14:anchorId="1F062812" wp14:editId="1AAFF9C8">
            <wp:simplePos x="0" y="0"/>
            <wp:positionH relativeFrom="column">
              <wp:posOffset>-1905</wp:posOffset>
            </wp:positionH>
            <wp:positionV relativeFrom="paragraph">
              <wp:posOffset>145415</wp:posOffset>
            </wp:positionV>
            <wp:extent cx="4677410" cy="2760345"/>
            <wp:effectExtent l="0" t="0" r="8890" b="1905"/>
            <wp:wrapNone/>
            <wp:docPr id="1895" name="Grafik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marsze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8" t="19186" b="12307"/>
                    <a:stretch/>
                  </pic:blipFill>
                  <pic:spPr bwMode="auto">
                    <a:xfrm>
                      <a:off x="0" y="0"/>
                      <a:ext cx="4677410" cy="276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9FCE2" w14:textId="61316515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0A8712CB" w14:textId="0C61B334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7AE89B0F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489179D2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0FFB525F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3793BB43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3983CE62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109165AA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34F5D8FD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56923E85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437561A3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092F8495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7EFDFDD9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71007719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39E5F14B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4566A3C9" w14:textId="77777777" w:rsidR="00582FBF" w:rsidRPr="00C15855" w:rsidRDefault="00582FBF" w:rsidP="00C15855">
      <w:pPr>
        <w:spacing w:line="240" w:lineRule="exact"/>
        <w:rPr>
          <w:sz w:val="24"/>
          <w:szCs w:val="24"/>
        </w:rPr>
      </w:pPr>
    </w:p>
    <w:p w14:paraId="0DA6322F" w14:textId="77777777" w:rsidR="00582FBF" w:rsidRDefault="00582FBF" w:rsidP="00CC7813">
      <w:pPr>
        <w:spacing w:line="240" w:lineRule="exact"/>
        <w:rPr>
          <w:sz w:val="24"/>
          <w:szCs w:val="24"/>
        </w:rPr>
      </w:pPr>
    </w:p>
    <w:p w14:paraId="3BDFF896" w14:textId="77777777" w:rsidR="00C15855" w:rsidRPr="00CC7813" w:rsidRDefault="00C15855" w:rsidP="00C15855">
      <w:pPr>
        <w:rPr>
          <w:sz w:val="24"/>
          <w:szCs w:val="24"/>
        </w:rPr>
      </w:pPr>
    </w:p>
    <w:p w14:paraId="1A505F39" w14:textId="77777777" w:rsidR="00582FBF" w:rsidRPr="00CC7813" w:rsidRDefault="00582FBF" w:rsidP="00C15855">
      <w:pPr>
        <w:rPr>
          <w:b/>
          <w:sz w:val="24"/>
          <w:szCs w:val="24"/>
        </w:rPr>
      </w:pPr>
    </w:p>
    <w:p w14:paraId="1861C12F" w14:textId="77777777" w:rsidR="00BD3ACE" w:rsidRPr="00645355" w:rsidRDefault="00BD3ACE" w:rsidP="00BD3ACE">
      <w:pPr>
        <w:pStyle w:val="Marginalie"/>
        <w:framePr w:w="560" w:wrap="notBeside" w:x="9776" w:y="53"/>
        <w:rPr>
          <w:sz w:val="24"/>
          <w:szCs w:val="24"/>
        </w:rPr>
      </w:pPr>
      <w:r w:rsidRPr="00645355">
        <w:rPr>
          <w:sz w:val="24"/>
          <w:szCs w:val="24"/>
        </w:rPr>
        <w:t>5‘</w:t>
      </w:r>
    </w:p>
    <w:p w14:paraId="793CF9BE" w14:textId="77777777" w:rsidR="0044691A" w:rsidRPr="00CC7813" w:rsidRDefault="00CC7813" w:rsidP="00CC7813">
      <w:pPr>
        <w:spacing w:line="240" w:lineRule="exact"/>
        <w:rPr>
          <w:b/>
          <w:sz w:val="24"/>
          <w:szCs w:val="24"/>
        </w:rPr>
      </w:pPr>
      <w:r w:rsidRPr="00645355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79744" behindDoc="0" locked="0" layoutInCell="1" allowOverlap="1" wp14:anchorId="77FEA2EF" wp14:editId="6C0E2374">
            <wp:simplePos x="0" y="0"/>
            <wp:positionH relativeFrom="column">
              <wp:posOffset>5119370</wp:posOffset>
            </wp:positionH>
            <wp:positionV relativeFrom="paragraph">
              <wp:posOffset>41275</wp:posOffset>
            </wp:positionV>
            <wp:extent cx="314325" cy="314325"/>
            <wp:effectExtent l="0" t="0" r="9525" b="9525"/>
            <wp:wrapNone/>
            <wp:docPr id="2342" name="Grafik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355">
        <w:rPr>
          <w:noProof/>
          <w:lang w:eastAsia="de-DE"/>
        </w:rPr>
        <w:drawing>
          <wp:anchor distT="0" distB="0" distL="114300" distR="114300" simplePos="0" relativeHeight="251676672" behindDoc="0" locked="0" layoutInCell="0" allowOverlap="1" wp14:anchorId="4A6B9EEA" wp14:editId="75730303">
            <wp:simplePos x="0" y="0"/>
            <wp:positionH relativeFrom="rightMargin">
              <wp:posOffset>107950</wp:posOffset>
            </wp:positionH>
            <wp:positionV relativeFrom="paragraph">
              <wp:posOffset>26035</wp:posOffset>
            </wp:positionV>
            <wp:extent cx="302260" cy="323850"/>
            <wp:effectExtent l="0" t="0" r="2540" b="0"/>
            <wp:wrapNone/>
            <wp:docPr id="234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5EDC7" w14:textId="77777777" w:rsidR="00CC7813" w:rsidRPr="00F95E2E" w:rsidRDefault="0044691A" w:rsidP="00343BD8">
      <w:pPr>
        <w:spacing w:line="240" w:lineRule="exact"/>
        <w:rPr>
          <w:sz w:val="24"/>
          <w:szCs w:val="24"/>
        </w:rPr>
      </w:pPr>
      <w:r w:rsidRPr="00F95E2E">
        <w:rPr>
          <w:sz w:val="24"/>
          <w:szCs w:val="24"/>
        </w:rPr>
        <w:t>Kreuzen Sie an, welche Gegenstände Sie im Bild sehen:</w:t>
      </w:r>
      <w:r w:rsidRPr="00F95E2E">
        <w:rPr>
          <w:noProof/>
          <w:sz w:val="24"/>
          <w:szCs w:val="24"/>
        </w:rPr>
        <w:t xml:space="preserve"> </w:t>
      </w:r>
    </w:p>
    <w:p w14:paraId="1CBFB998" w14:textId="77777777" w:rsidR="0044691A" w:rsidRPr="00CC7813" w:rsidRDefault="0044691A" w:rsidP="00CC7813">
      <w:pPr>
        <w:spacing w:line="240" w:lineRule="exact"/>
        <w:rPr>
          <w:b/>
          <w:sz w:val="24"/>
          <w:szCs w:val="24"/>
        </w:rPr>
      </w:pPr>
    </w:p>
    <w:tbl>
      <w:tblPr>
        <w:tblStyle w:val="Tabellenraster"/>
        <w:tblW w:w="73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0"/>
        <w:gridCol w:w="1744"/>
        <w:gridCol w:w="336"/>
        <w:gridCol w:w="1976"/>
        <w:gridCol w:w="444"/>
        <w:gridCol w:w="2520"/>
      </w:tblGrid>
      <w:tr w:rsidR="0044691A" w:rsidRPr="00645355" w14:paraId="3396FF4A" w14:textId="77777777" w:rsidTr="006D1C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23FCEF2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14:paraId="64F2BB68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 xml:space="preserve">Kran 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660A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976" w:type="dxa"/>
            <w:tcBorders>
              <w:left w:val="single" w:sz="4" w:space="0" w:color="auto"/>
            </w:tcBorders>
          </w:tcPr>
          <w:p w14:paraId="29B375A3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Mauerziegel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4B4A62F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01584D38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Bodenaushub</w:t>
            </w:r>
          </w:p>
        </w:tc>
      </w:tr>
      <w:tr w:rsidR="0044691A" w:rsidRPr="00645355" w14:paraId="0ED2D674" w14:textId="77777777" w:rsidTr="006D1CF3">
        <w:trPr>
          <w:trHeight w:val="28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CC7839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14:paraId="392D0CD8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10528C72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14:paraId="49E299F3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1538E362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4277F3DA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  <w:tr w:rsidR="0044691A" w:rsidRPr="00645355" w14:paraId="5534A0F5" w14:textId="77777777" w:rsidTr="006D1C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D4F7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14:paraId="61EBE3BE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 xml:space="preserve">Bagger 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CBF6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976" w:type="dxa"/>
            <w:tcBorders>
              <w:left w:val="single" w:sz="4" w:space="0" w:color="auto"/>
            </w:tcBorders>
          </w:tcPr>
          <w:p w14:paraId="01797157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Schalelemente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AFDC955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65219A98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Baubüro</w:t>
            </w:r>
          </w:p>
        </w:tc>
      </w:tr>
      <w:tr w:rsidR="0044691A" w:rsidRPr="00645355" w14:paraId="60880BF3" w14:textId="77777777" w:rsidTr="00343BD8"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0FB02B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14:paraId="77E6414D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57642573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14:paraId="37FD9DFF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17A304B9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63F8F2D0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  <w:tr w:rsidR="0044691A" w:rsidRPr="00645355" w14:paraId="20CBF58F" w14:textId="77777777" w:rsidTr="00343BD8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5E3F42D1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14:paraId="3BF32817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Holzlager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A55BDDD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976" w:type="dxa"/>
            <w:tcBorders>
              <w:left w:val="single" w:sz="4" w:space="0" w:color="auto"/>
            </w:tcBorders>
          </w:tcPr>
          <w:p w14:paraId="4661BA60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Betonstahl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CEB7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2E021427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WC</w:t>
            </w:r>
          </w:p>
        </w:tc>
      </w:tr>
      <w:tr w:rsidR="0044691A" w:rsidRPr="00645355" w14:paraId="0C37EC09" w14:textId="77777777" w:rsidTr="0044691A">
        <w:tc>
          <w:tcPr>
            <w:tcW w:w="360" w:type="dxa"/>
            <w:shd w:val="clear" w:color="auto" w:fill="auto"/>
            <w:vAlign w:val="center"/>
          </w:tcPr>
          <w:p w14:paraId="4B983D2D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14:paraId="2A6FB31A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14:paraId="1A36B86D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14:paraId="404DE81E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444" w:type="dxa"/>
          </w:tcPr>
          <w:p w14:paraId="07CE9B6C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1C2D2D84" w14:textId="77777777" w:rsidR="0044691A" w:rsidRPr="00645355" w:rsidRDefault="0044691A" w:rsidP="0044691A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</w:tbl>
    <w:p w14:paraId="5866C8E5" w14:textId="77777777" w:rsidR="00BD3ACE" w:rsidRPr="00645355" w:rsidRDefault="00BD3ACE" w:rsidP="00BD3ACE">
      <w:pPr>
        <w:pStyle w:val="Marginalie"/>
        <w:framePr w:w="560" w:wrap="notBeside" w:x="10414" w:y="8"/>
        <w:rPr>
          <w:sz w:val="24"/>
          <w:szCs w:val="24"/>
        </w:rPr>
      </w:pPr>
      <w:r w:rsidRPr="00645355">
        <w:rPr>
          <w:sz w:val="24"/>
          <w:szCs w:val="24"/>
        </w:rPr>
        <w:t>5‘</w:t>
      </w:r>
    </w:p>
    <w:p w14:paraId="7A35D8CC" w14:textId="77777777" w:rsidR="0044691A" w:rsidRPr="00645355" w:rsidRDefault="00BD3ACE" w:rsidP="0044691A">
      <w:pPr>
        <w:pStyle w:val="Listenabsatz"/>
        <w:spacing w:line="240" w:lineRule="exact"/>
        <w:ind w:left="360"/>
        <w:rPr>
          <w:b/>
          <w:sz w:val="24"/>
          <w:szCs w:val="24"/>
        </w:rPr>
      </w:pPr>
      <w:r w:rsidRPr="00645355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78720" behindDoc="0" locked="0" layoutInCell="1" allowOverlap="1" wp14:anchorId="5D0BDFC7" wp14:editId="58477D41">
            <wp:simplePos x="0" y="0"/>
            <wp:positionH relativeFrom="column">
              <wp:posOffset>5516509</wp:posOffset>
            </wp:positionH>
            <wp:positionV relativeFrom="paragraph">
              <wp:posOffset>19050</wp:posOffset>
            </wp:positionV>
            <wp:extent cx="314325" cy="314325"/>
            <wp:effectExtent l="0" t="0" r="9525" b="9525"/>
            <wp:wrapNone/>
            <wp:docPr id="2345" name="Grafik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355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5344" behindDoc="0" locked="0" layoutInCell="0" allowOverlap="1" wp14:anchorId="045FA263" wp14:editId="499D077F">
            <wp:simplePos x="0" y="0"/>
            <wp:positionH relativeFrom="rightMargin">
              <wp:posOffset>146949</wp:posOffset>
            </wp:positionH>
            <wp:positionV relativeFrom="paragraph">
              <wp:posOffset>8890</wp:posOffset>
            </wp:positionV>
            <wp:extent cx="658495" cy="323850"/>
            <wp:effectExtent l="0" t="0" r="8255" b="0"/>
            <wp:wrapNone/>
            <wp:docPr id="450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B019E" w14:textId="77777777" w:rsidR="0044691A" w:rsidRPr="00F95E2E" w:rsidRDefault="0044691A" w:rsidP="005247CC">
      <w:pPr>
        <w:jc w:val="both"/>
        <w:rPr>
          <w:strike/>
          <w:sz w:val="24"/>
          <w:szCs w:val="24"/>
        </w:rPr>
      </w:pPr>
      <w:r w:rsidRPr="00F95E2E">
        <w:rPr>
          <w:sz w:val="24"/>
          <w:szCs w:val="24"/>
        </w:rPr>
        <w:t>Vergleichen Sie Ihre Lösung mit einem Mitschüler</w:t>
      </w:r>
      <w:r w:rsidR="00C94D20" w:rsidRPr="00F95E2E">
        <w:rPr>
          <w:sz w:val="24"/>
          <w:szCs w:val="24"/>
        </w:rPr>
        <w:t xml:space="preserve"> oder einer Mitschülerin</w:t>
      </w:r>
      <w:r w:rsidRPr="00F95E2E">
        <w:rPr>
          <w:sz w:val="24"/>
          <w:szCs w:val="24"/>
        </w:rPr>
        <w:t xml:space="preserve">. </w:t>
      </w:r>
      <w:r w:rsidR="00343BD8" w:rsidRPr="00F95E2E">
        <w:rPr>
          <w:strike/>
          <w:sz w:val="24"/>
          <w:szCs w:val="24"/>
        </w:rPr>
        <w:br w:type="page"/>
      </w:r>
    </w:p>
    <w:p w14:paraId="4D09FFD0" w14:textId="77777777" w:rsidR="000C65F0" w:rsidRPr="001F723B" w:rsidRDefault="00AD76DE" w:rsidP="000C65F0">
      <w:pPr>
        <w:spacing w:line="276" w:lineRule="auto"/>
        <w:rPr>
          <w:b/>
          <w:sz w:val="24"/>
          <w:szCs w:val="28"/>
          <w:u w:val="single"/>
        </w:rPr>
      </w:pPr>
      <w:r>
        <w:rPr>
          <w:b/>
          <w:sz w:val="24"/>
          <w:szCs w:val="28"/>
          <w:u w:val="single"/>
        </w:rPr>
        <w:lastRenderedPageBreak/>
        <w:t>Wortliste –</w:t>
      </w:r>
      <w:r w:rsidR="000C65F0" w:rsidRPr="001F723B">
        <w:rPr>
          <w:b/>
          <w:sz w:val="24"/>
          <w:szCs w:val="28"/>
          <w:u w:val="single"/>
        </w:rPr>
        <w:t xml:space="preserve"> Elemente einer Baustelleneinrichtung</w:t>
      </w:r>
    </w:p>
    <w:p w14:paraId="3277BC0A" w14:textId="77777777" w:rsidR="00CA4D2F" w:rsidRDefault="00CA4D2F" w:rsidP="00CA4D2F">
      <w:pPr>
        <w:spacing w:line="276" w:lineRule="auto"/>
        <w:jc w:val="both"/>
        <w:rPr>
          <w:sz w:val="24"/>
          <w:szCs w:val="28"/>
        </w:rPr>
      </w:pPr>
      <w:r w:rsidRPr="001F723B">
        <w:rPr>
          <w:sz w:val="24"/>
          <w:szCs w:val="28"/>
        </w:rPr>
        <w:t xml:space="preserve">Die Baustelleneinrichtung ändert sich mit jedem Baufortschritt. Sie sehen hier </w:t>
      </w:r>
      <w:r>
        <w:rPr>
          <w:sz w:val="24"/>
          <w:szCs w:val="28"/>
        </w:rPr>
        <w:t>Teile der</w:t>
      </w:r>
      <w:r w:rsidRPr="001F723B">
        <w:rPr>
          <w:sz w:val="24"/>
          <w:szCs w:val="28"/>
        </w:rPr>
        <w:t xml:space="preserve"> Baustelleneinrichtung</w:t>
      </w:r>
      <w:r>
        <w:rPr>
          <w:sz w:val="24"/>
          <w:szCs w:val="28"/>
        </w:rPr>
        <w:t>.</w:t>
      </w:r>
    </w:p>
    <w:p w14:paraId="68DE177D" w14:textId="77777777" w:rsidR="00D76FDF" w:rsidRPr="001F723B" w:rsidRDefault="00D76FDF" w:rsidP="00D76FDF">
      <w:pPr>
        <w:pStyle w:val="Marginalie"/>
        <w:framePr w:w="560" w:wrap="notBeside" w:x="10360" w:y="163"/>
        <w:rPr>
          <w:sz w:val="24"/>
          <w:szCs w:val="24"/>
        </w:rPr>
      </w:pPr>
      <w:r w:rsidRPr="001F723B">
        <w:rPr>
          <w:sz w:val="24"/>
          <w:szCs w:val="24"/>
        </w:rPr>
        <w:t>15‘</w:t>
      </w:r>
    </w:p>
    <w:p w14:paraId="2B38126B" w14:textId="77777777" w:rsidR="000C65F0" w:rsidRDefault="00D76FDF" w:rsidP="000C65F0">
      <w:pPr>
        <w:spacing w:line="240" w:lineRule="exact"/>
        <w:jc w:val="both"/>
        <w:rPr>
          <w:sz w:val="24"/>
          <w:szCs w:val="28"/>
        </w:rPr>
      </w:pPr>
      <w:r w:rsidRPr="001F723B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9440" behindDoc="0" locked="0" layoutInCell="1" allowOverlap="1" wp14:anchorId="7155C108" wp14:editId="283567A8">
            <wp:simplePos x="0" y="0"/>
            <wp:positionH relativeFrom="column">
              <wp:posOffset>5478409</wp:posOffset>
            </wp:positionH>
            <wp:positionV relativeFrom="paragraph">
              <wp:posOffset>127635</wp:posOffset>
            </wp:positionV>
            <wp:extent cx="314325" cy="314325"/>
            <wp:effectExtent l="0" t="0" r="9525" b="9525"/>
            <wp:wrapNone/>
            <wp:docPr id="453" name="Grafik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727872" behindDoc="0" locked="0" layoutInCell="1" allowOverlap="1" wp14:anchorId="5404E648" wp14:editId="23D66DAD">
            <wp:simplePos x="0" y="0"/>
            <wp:positionH relativeFrom="column">
              <wp:posOffset>5120269</wp:posOffset>
            </wp:positionH>
            <wp:positionV relativeFrom="paragraph">
              <wp:posOffset>124460</wp:posOffset>
            </wp:positionV>
            <wp:extent cx="314325" cy="314325"/>
            <wp:effectExtent l="0" t="0" r="9525" b="952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75DF4" w14:textId="77777777" w:rsidR="000C65F0" w:rsidRDefault="000C65F0" w:rsidP="000C65F0">
      <w:pPr>
        <w:pStyle w:val="Marginaliegrau"/>
        <w:framePr w:wrap="around" w:x="8693" w:y="552"/>
        <w:rPr>
          <w:szCs w:val="28"/>
        </w:rPr>
      </w:pPr>
      <w:r>
        <w:t>Falls Sie weitere Hilfe benötigen, fragen Sie Ihren Lehrer oder Ihre Lehrerin.</w:t>
      </w:r>
    </w:p>
    <w:p w14:paraId="7E4C0D43" w14:textId="649A8CC3" w:rsidR="000C65F0" w:rsidRPr="00F95E2E" w:rsidRDefault="000C65F0" w:rsidP="004E5B3A">
      <w:pPr>
        <w:pStyle w:val="Listenabsatz"/>
        <w:numPr>
          <w:ilvl w:val="0"/>
          <w:numId w:val="36"/>
        </w:numPr>
        <w:spacing w:line="240" w:lineRule="exact"/>
        <w:jc w:val="both"/>
        <w:rPr>
          <w:sz w:val="24"/>
          <w:szCs w:val="24"/>
        </w:rPr>
      </w:pPr>
      <w:r w:rsidRPr="00F95E2E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07392" behindDoc="0" locked="0" layoutInCell="0" allowOverlap="1" wp14:anchorId="2711B040" wp14:editId="743A50EC">
            <wp:simplePos x="0" y="0"/>
            <wp:positionH relativeFrom="rightMargin">
              <wp:posOffset>104140</wp:posOffset>
            </wp:positionH>
            <wp:positionV relativeFrom="paragraph">
              <wp:posOffset>-31115</wp:posOffset>
            </wp:positionV>
            <wp:extent cx="302260" cy="323850"/>
            <wp:effectExtent l="0" t="0" r="2540" b="0"/>
            <wp:wrapNone/>
            <wp:docPr id="454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E2E">
        <w:rPr>
          <w:sz w:val="24"/>
          <w:szCs w:val="24"/>
        </w:rPr>
        <w:t xml:space="preserve">Ordnen Sie den Ziffern </w:t>
      </w:r>
      <w:r w:rsidR="00CA4D2F">
        <w:rPr>
          <w:sz w:val="24"/>
          <w:szCs w:val="24"/>
        </w:rPr>
        <w:t>in den</w:t>
      </w:r>
      <w:r w:rsidRPr="00F95E2E">
        <w:rPr>
          <w:sz w:val="24"/>
          <w:szCs w:val="24"/>
        </w:rPr>
        <w:t xml:space="preserve"> Bild</w:t>
      </w:r>
      <w:r w:rsidR="00CA4D2F">
        <w:rPr>
          <w:sz w:val="24"/>
          <w:szCs w:val="24"/>
        </w:rPr>
        <w:t>ern</w:t>
      </w:r>
      <w:r w:rsidRPr="00F95E2E">
        <w:rPr>
          <w:sz w:val="24"/>
          <w:szCs w:val="24"/>
        </w:rPr>
        <w:t xml:space="preserve"> die korrekten Begriffe aus der Wortliste (unten) zu. Falls Sie Wörter nicht verstehen, sch</w:t>
      </w:r>
      <w:r w:rsidR="003F043E" w:rsidRPr="00F95E2E">
        <w:rPr>
          <w:sz w:val="24"/>
          <w:szCs w:val="24"/>
        </w:rPr>
        <w:t>auen Sie auf dem Einlageblatt „</w:t>
      </w:r>
      <w:r w:rsidRPr="00F95E2E">
        <w:rPr>
          <w:b/>
          <w:sz w:val="24"/>
          <w:szCs w:val="24"/>
        </w:rPr>
        <w:t>Vokabelliste</w:t>
      </w:r>
      <w:r w:rsidR="003F043E" w:rsidRPr="00F95E2E">
        <w:rPr>
          <w:sz w:val="24"/>
          <w:szCs w:val="24"/>
        </w:rPr>
        <w:t>“</w:t>
      </w:r>
      <w:r w:rsidRPr="00F95E2E">
        <w:rPr>
          <w:sz w:val="24"/>
          <w:szCs w:val="24"/>
        </w:rPr>
        <w:t xml:space="preserve"> oder fragen Sie einen Mitschüler oder eine Mitschülerin.</w:t>
      </w:r>
    </w:p>
    <w:p w14:paraId="46A5C950" w14:textId="1BE4FF9C" w:rsidR="000C65F0" w:rsidRDefault="00CA4D2F" w:rsidP="000C65F0">
      <w:pPr>
        <w:spacing w:line="276" w:lineRule="auto"/>
        <w:ind w:left="42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2F23330C" wp14:editId="4E4A6694">
                <wp:simplePos x="0" y="0"/>
                <wp:positionH relativeFrom="column">
                  <wp:posOffset>98933</wp:posOffset>
                </wp:positionH>
                <wp:positionV relativeFrom="paragraph">
                  <wp:posOffset>120650</wp:posOffset>
                </wp:positionV>
                <wp:extent cx="4448251" cy="4138958"/>
                <wp:effectExtent l="0" t="0" r="9525" b="13970"/>
                <wp:wrapNone/>
                <wp:docPr id="1872" name="Gruppieren 1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251" cy="4138958"/>
                          <a:chOff x="0" y="0"/>
                          <a:chExt cx="4448251" cy="4138958"/>
                        </a:xfrm>
                      </wpg:grpSpPr>
                      <pic:pic xmlns:pic="http://schemas.openxmlformats.org/drawingml/2006/picture">
                        <pic:nvPicPr>
                          <pic:cNvPr id="1873" name="Grafik 187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00" t="16853" b="21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99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4" name="Grafik 1874" descr="Bau, Baustelle, Bauen, Bauarbeiten, Hausbau, Gebäud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23" r="67696"/>
                          <a:stretch/>
                        </pic:blipFill>
                        <pic:spPr bwMode="auto">
                          <a:xfrm>
                            <a:off x="1499616" y="95098"/>
                            <a:ext cx="78994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5" name="Grafik 1875" descr="Mobile Toilettenkabine, Toilette, Dixi Klo, Wc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3" r="32488"/>
                          <a:stretch/>
                        </pic:blipFill>
                        <pic:spPr bwMode="auto">
                          <a:xfrm>
                            <a:off x="3196743" y="431597"/>
                            <a:ext cx="98171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6" name="Grafik 1876" descr="Stuttgart, Baustelle, Container, Gebäude, Architekt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42" r="3719" b="19157"/>
                          <a:stretch/>
                        </pic:blipFill>
                        <pic:spPr bwMode="auto">
                          <a:xfrm>
                            <a:off x="0" y="1089965"/>
                            <a:ext cx="327787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7" name="Grafik 1877" descr="Eisengitter, Gitter, Matte, Stahlgitter, Stah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851" y="2889504"/>
                            <a:ext cx="129540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8" name="Grafik 1878" descr="Hochhaus, Baustelle, Bau, Gebäude, Bauarbeiten, Hausbau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50669"/>
                            <a:ext cx="3152140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9" name="Textfeld 1879"/>
                        <wps:cNvSpPr txBox="1"/>
                        <wps:spPr>
                          <a:xfrm>
                            <a:off x="1697127" y="2370125"/>
                            <a:ext cx="211378" cy="2193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FF44EE8" w14:textId="77777777" w:rsidR="00CA4D2F" w:rsidRDefault="00CA4D2F" w:rsidP="00CA4D2F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Textfeld 1880"/>
                        <wps:cNvSpPr txBox="1"/>
                        <wps:spPr>
                          <a:xfrm>
                            <a:off x="226771" y="2896819"/>
                            <a:ext cx="199335" cy="2252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3615920" w14:textId="77777777" w:rsidR="00CA4D2F" w:rsidRDefault="00CA4D2F" w:rsidP="00CA4D2F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Textfeld 1881"/>
                        <wps:cNvSpPr txBox="1"/>
                        <wps:spPr>
                          <a:xfrm>
                            <a:off x="585216" y="3906317"/>
                            <a:ext cx="192036" cy="2326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329B0C" w14:textId="77777777" w:rsidR="00CA4D2F" w:rsidRDefault="00CA4D2F" w:rsidP="00CA4D2F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Textfeld 1882"/>
                        <wps:cNvSpPr txBox="1"/>
                        <wps:spPr>
                          <a:xfrm>
                            <a:off x="797357" y="3174797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2756266" w14:textId="77777777" w:rsidR="00CA4D2F" w:rsidRDefault="00CA4D2F" w:rsidP="00CA4D2F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" name="Textfeld 1883"/>
                        <wps:cNvSpPr txBox="1"/>
                        <wps:spPr>
                          <a:xfrm>
                            <a:off x="4133088" y="3408883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07439E0" w14:textId="77777777" w:rsidR="00CA4D2F" w:rsidRDefault="00CA4D2F" w:rsidP="00CA4D2F"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Textfeld 1885"/>
                        <wps:cNvSpPr txBox="1"/>
                        <wps:spPr>
                          <a:xfrm>
                            <a:off x="3679546" y="1426464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E8E76A2" w14:textId="77777777" w:rsidR="00CA4D2F" w:rsidRDefault="00CA4D2F" w:rsidP="00CA4D2F"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Textfeld 1887"/>
                        <wps:cNvSpPr txBox="1"/>
                        <wps:spPr>
                          <a:xfrm>
                            <a:off x="1499616" y="95098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3E5E9B9" w14:textId="77777777" w:rsidR="00CA4D2F" w:rsidRDefault="00CA4D2F" w:rsidP="00CA4D2F">
                              <w: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feld 33"/>
                        <wps:cNvSpPr txBox="1"/>
                        <wps:spPr>
                          <a:xfrm>
                            <a:off x="0" y="0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8B0F0D" w14:textId="77777777" w:rsidR="00CA4D2F" w:rsidRDefault="00CA4D2F" w:rsidP="00CA4D2F"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feld 37"/>
                        <wps:cNvSpPr txBox="1"/>
                        <wps:spPr>
                          <a:xfrm>
                            <a:off x="358445" y="1426464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57CBAF5" w14:textId="77777777" w:rsidR="00CA4D2F" w:rsidRDefault="00CA4D2F" w:rsidP="00CA4D2F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3330C" id="Gruppieren 1872" o:spid="_x0000_s1047" style="position:absolute;left:0;text-align:left;margin-left:7.8pt;margin-top:9.5pt;width:350.25pt;height:325.9pt;z-index:251749888" coordsize="44482,41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">
                <v:shape id="Grafik 1873" o:spid="_x0000_s1048" type="#_x0000_t75" style="position:absolute;width:11626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">
                  <v:imagedata r:id="rId20" o:title="" croptop="11045f" cropbottom="13991f" cropleft="33751f"/>
                </v:shape>
                <v:shape id="Grafik 1874" o:spid="_x0000_s1049" type="#_x0000_t75" alt="Bau, Baustelle, Bauen, Bauarbeiten, Hausbau, Gebäude" style="position:absolute;left:14996;top:950;width:7899;height: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">
                  <v:imagedata r:id="rId21" o:title="Bau, Baustelle, Bauen, Bauarbeiten, Hausbau, Gebäude" croptop="31734f" cropright="44365f"/>
                </v:shape>
                <v:shape id="Grafik 1875" o:spid="_x0000_s1050" type="#_x0000_t75" alt="Mobile Toilettenkabine, Toilette, Dixi Klo, Wc" style="position:absolute;left:31967;top:4315;width:9817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">
                  <v:imagedata r:id="rId22" o:title="Mobile Toilettenkabine, Toilette, Dixi Klo, Wc" cropleft="16799f" cropright="21291f"/>
                </v:shape>
                <v:shape id="Grafik 1876" o:spid="_x0000_s1051" type="#_x0000_t75" alt="Stuttgart, Baustelle, Container, Gebäude, Architektur" style="position:absolute;top:10899;width:32778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">
                  <v:imagedata r:id="rId23" o:title="Stuttgart, Baustelle, Container, Gebäude, Architektur" croptop="24669f" cropbottom="12555f" cropright="2437f"/>
                </v:shape>
                <v:shape id="Grafik 1877" o:spid="_x0000_s1052" type="#_x0000_t75" alt="Eisengitter, Gitter, Matte, Stahlgitter, Stahl" style="position:absolute;left:31528;top:28895;width:12954;height:8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">
                  <v:imagedata r:id="rId24" o:title="Eisengitter, Gitter, Matte, Stahlgitter, Stahl"/>
                </v:shape>
                <v:shape id="Grafik 1878" o:spid="_x0000_s1053" type="#_x0000_t75" alt="Hochhaus, Baustelle, Bau, Gebäude, Bauarbeiten, Hausbau" style="position:absolute;top:21506;width:31521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">
                  <v:imagedata r:id="rId25" o:title="Hochhaus, Baustelle, Bau, Gebäude, Bauarbeiten, Hausbau"/>
                </v:shape>
                <v:shape id="Textfeld 1879" o:spid="_x0000_s1054" type="#_x0000_t202" style="position:absolute;left:16971;top:23701;width:2114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" fillcolor="white [3201]" strokeweight=".5pt">
                  <v:textbox>
                    <w:txbxContent>
                      <w:p w14:paraId="2FF44EE8" w14:textId="77777777" w:rsidR="00CA4D2F" w:rsidRDefault="00CA4D2F" w:rsidP="00CA4D2F">
                        <w:r>
                          <w:t>1</w:t>
                        </w:r>
                      </w:p>
                    </w:txbxContent>
                  </v:textbox>
                </v:shape>
                <v:shape id="Textfeld 1880" o:spid="_x0000_s1055" type="#_x0000_t202" style="position:absolute;left:2267;top:28968;width:1994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" fillcolor="white [3201]" strokeweight=".5pt">
                  <v:textbox>
                    <w:txbxContent>
                      <w:p w14:paraId="43615920" w14:textId="77777777" w:rsidR="00CA4D2F" w:rsidRDefault="00CA4D2F" w:rsidP="00CA4D2F">
                        <w:r>
                          <w:t>2</w:t>
                        </w:r>
                      </w:p>
                    </w:txbxContent>
                  </v:textbox>
                </v:shape>
                <v:shape id="Textfeld 1881" o:spid="_x0000_s1056" type="#_x0000_t202" style="position:absolute;left:5852;top:39063;width:1920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" fillcolor="white [3201]" strokeweight=".5pt">
                  <v:textbox>
                    <w:txbxContent>
                      <w:p w14:paraId="39329B0C" w14:textId="77777777" w:rsidR="00CA4D2F" w:rsidRDefault="00CA4D2F" w:rsidP="00CA4D2F">
                        <w:r>
                          <w:t>3</w:t>
                        </w:r>
                      </w:p>
                    </w:txbxContent>
                  </v:textbox>
                </v:shape>
                <v:shape id="Textfeld 1882" o:spid="_x0000_s1057" type="#_x0000_t202" style="position:absolute;left:7973;top:31747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" fillcolor="white [3201]" strokeweight=".5pt">
                  <v:textbox>
                    <w:txbxContent>
                      <w:p w14:paraId="02756266" w14:textId="77777777" w:rsidR="00CA4D2F" w:rsidRDefault="00CA4D2F" w:rsidP="00CA4D2F">
                        <w:r>
                          <w:t>4</w:t>
                        </w:r>
                      </w:p>
                    </w:txbxContent>
                  </v:textbox>
                </v:shape>
                <v:shape id="Textfeld 1883" o:spid="_x0000_s1058" type="#_x0000_t202" style="position:absolute;left:41330;top:34088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" fillcolor="white [3201]" strokeweight=".5pt">
                  <v:textbox>
                    <w:txbxContent>
                      <w:p w14:paraId="507439E0" w14:textId="77777777" w:rsidR="00CA4D2F" w:rsidRDefault="00CA4D2F" w:rsidP="00CA4D2F">
                        <w:r>
                          <w:t>6</w:t>
                        </w:r>
                      </w:p>
                    </w:txbxContent>
                  </v:textbox>
                </v:shape>
                <v:shape id="Textfeld 1885" o:spid="_x0000_s1059" type="#_x0000_t202" style="position:absolute;left:36795;top:14264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" fillcolor="white [3201]" strokeweight=".5pt">
                  <v:textbox>
                    <w:txbxContent>
                      <w:p w14:paraId="5E8E76A2" w14:textId="77777777" w:rsidR="00CA4D2F" w:rsidRDefault="00CA4D2F" w:rsidP="00CA4D2F">
                        <w:r>
                          <w:t>5</w:t>
                        </w:r>
                      </w:p>
                    </w:txbxContent>
                  </v:textbox>
                </v:shape>
                <v:shape id="Textfeld 1887" o:spid="_x0000_s1060" type="#_x0000_t202" style="position:absolute;left:14996;top:950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" fillcolor="white [3201]" strokeweight=".5pt">
                  <v:textbox>
                    <w:txbxContent>
                      <w:p w14:paraId="73E5E9B9" w14:textId="77777777" w:rsidR="00CA4D2F" w:rsidRDefault="00CA4D2F" w:rsidP="00CA4D2F">
                        <w:r>
                          <w:t>8</w:t>
                        </w:r>
                      </w:p>
                    </w:txbxContent>
                  </v:textbox>
                </v:shape>
                <v:shape id="Textfeld 33" o:spid="_x0000_s1061" type="#_x0000_t202" style="position:absolute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" fillcolor="white [3201]" strokeweight=".5pt">
                  <v:textbox>
                    <w:txbxContent>
                      <w:p w14:paraId="158B0F0D" w14:textId="77777777" w:rsidR="00CA4D2F" w:rsidRDefault="00CA4D2F" w:rsidP="00CA4D2F">
                        <w:r>
                          <w:t>7</w:t>
                        </w:r>
                      </w:p>
                    </w:txbxContent>
                  </v:textbox>
                </v:shape>
                <v:shape id="Textfeld 37" o:spid="_x0000_s1062" type="#_x0000_t202" style="position:absolute;left:3584;top:14264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92wgAAANsAAAAPAAAAZHJzL2Rvd25yZXYueG1sRI9BSwMx&#10;FITvgv8hPMGbzWqh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CjC692wgAAANsAAAAPAAAA&#10;AAAAAAAAAAAAAAcCAABkcnMvZG93bnJldi54bWxQSwUGAAAAAAMAAwC3AAAA9gIAAAAA&#10;" fillcolor="white [3201]" strokeweight=".5pt">
                  <v:textbox>
                    <w:txbxContent>
                      <w:p w14:paraId="657CBAF5" w14:textId="77777777" w:rsidR="00CA4D2F" w:rsidRDefault="00CA4D2F" w:rsidP="00CA4D2F">
                        <w: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9884B3" w14:textId="3F5A298F" w:rsidR="00CA4D2F" w:rsidRDefault="00CA4D2F" w:rsidP="000C65F0">
      <w:pPr>
        <w:spacing w:line="276" w:lineRule="auto"/>
        <w:ind w:left="426"/>
        <w:rPr>
          <w:sz w:val="24"/>
          <w:szCs w:val="24"/>
        </w:rPr>
      </w:pPr>
    </w:p>
    <w:p w14:paraId="1666505C" w14:textId="6E258806" w:rsidR="00CA4D2F" w:rsidRDefault="00CA4D2F" w:rsidP="000C65F0">
      <w:pPr>
        <w:spacing w:line="276" w:lineRule="auto"/>
        <w:ind w:left="426"/>
        <w:rPr>
          <w:sz w:val="24"/>
          <w:szCs w:val="24"/>
        </w:rPr>
      </w:pPr>
    </w:p>
    <w:p w14:paraId="30E04DA2" w14:textId="77777777" w:rsidR="00CA4D2F" w:rsidRPr="001F723B" w:rsidRDefault="00CA4D2F" w:rsidP="000C65F0">
      <w:pPr>
        <w:spacing w:line="276" w:lineRule="auto"/>
        <w:ind w:left="426"/>
        <w:rPr>
          <w:sz w:val="24"/>
          <w:szCs w:val="24"/>
        </w:rPr>
      </w:pPr>
    </w:p>
    <w:p w14:paraId="763B8D97" w14:textId="0A491D93" w:rsidR="000C65F0" w:rsidRDefault="000C65F0" w:rsidP="000C65F0">
      <w:pPr>
        <w:spacing w:line="240" w:lineRule="exact"/>
        <w:ind w:left="360"/>
        <w:rPr>
          <w:b/>
          <w:sz w:val="24"/>
          <w:szCs w:val="24"/>
        </w:rPr>
      </w:pPr>
    </w:p>
    <w:p w14:paraId="32004CF2" w14:textId="12BB3F88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34810C1D" w14:textId="55BA87DB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6FFAB5CC" w14:textId="001D39C4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7C3DC1FB" w14:textId="6847B9B6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22AC6930" w14:textId="4B4C29C2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43EAD0B7" w14:textId="2255E322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53F76358" w14:textId="54AB188F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42DA0DE0" w14:textId="425321BE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0A4247EC" w14:textId="024BDB94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333363F4" w14:textId="558E6168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523BB47D" w14:textId="41FBE43B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776F86B1" w14:textId="0C8F3DA6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6E3CBAD4" w14:textId="2AD859B1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48F5ACBF" w14:textId="77777777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15A2E73C" w14:textId="258DB7FF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48D88B40" w14:textId="3662F962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0E05E3FF" w14:textId="13F1063D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20890663" w14:textId="77777777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169691FC" w14:textId="296B3D6D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12204003" w14:textId="7A447C84" w:rsidR="00CA4D2F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3069D475" w14:textId="77777777" w:rsidR="00CA4D2F" w:rsidRPr="001F723B" w:rsidRDefault="00CA4D2F" w:rsidP="000C65F0">
      <w:pPr>
        <w:spacing w:line="240" w:lineRule="exact"/>
        <w:ind w:left="360"/>
        <w:rPr>
          <w:b/>
          <w:sz w:val="24"/>
          <w:szCs w:val="24"/>
        </w:rPr>
      </w:pPr>
    </w:p>
    <w:p w14:paraId="65B3C4ED" w14:textId="77777777" w:rsidR="00582FBF" w:rsidRPr="00645355" w:rsidRDefault="00582FBF" w:rsidP="00064076">
      <w:pPr>
        <w:spacing w:line="240" w:lineRule="exact"/>
        <w:rPr>
          <w:sz w:val="24"/>
          <w:szCs w:val="24"/>
        </w:rPr>
      </w:pPr>
    </w:p>
    <w:tbl>
      <w:tblPr>
        <w:tblStyle w:val="Tabellenraster"/>
        <w:tblW w:w="65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"/>
        <w:gridCol w:w="665"/>
        <w:gridCol w:w="5257"/>
      </w:tblGrid>
      <w:tr w:rsidR="006D1CF3" w:rsidRPr="00645355" w14:paraId="6C64702A" w14:textId="77777777" w:rsidTr="006D1CF3">
        <w:trPr>
          <w:trHeight w:val="446"/>
        </w:trPr>
        <w:tc>
          <w:tcPr>
            <w:tcW w:w="656" w:type="dxa"/>
          </w:tcPr>
          <w:p w14:paraId="3C96A7AB" w14:textId="77777777" w:rsidR="006D1CF3" w:rsidRPr="00645355" w:rsidRDefault="006D1CF3" w:rsidP="009A03A8">
            <w:pPr>
              <w:pStyle w:val="Listenabsatz"/>
              <w:numPr>
                <w:ilvl w:val="0"/>
                <w:numId w:val="26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7AAB105A" w14:textId="77777777" w:rsidR="006D1CF3" w:rsidRPr="00645355" w:rsidRDefault="006D1CF3" w:rsidP="002C2477">
            <w:pPr>
              <w:spacing w:line="240" w:lineRule="exact"/>
              <w:rPr>
                <w:color w:val="FF0000"/>
                <w:sz w:val="24"/>
                <w:szCs w:val="24"/>
              </w:rPr>
            </w:pPr>
            <w:r w:rsidRPr="00645355">
              <w:rPr>
                <w:color w:val="FF0000"/>
                <w:sz w:val="24"/>
                <w:szCs w:val="24"/>
              </w:rPr>
              <w:t>( 9 )</w:t>
            </w:r>
          </w:p>
        </w:tc>
        <w:tc>
          <w:tcPr>
            <w:tcW w:w="5257" w:type="dxa"/>
          </w:tcPr>
          <w:p w14:paraId="0F9F469B" w14:textId="1F01B462" w:rsidR="006D1CF3" w:rsidRPr="00645355" w:rsidRDefault="006D1CF3" w:rsidP="008D76EE">
            <w:pPr>
              <w:spacing w:line="240" w:lineRule="exac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das Baubüro</w:t>
            </w:r>
          </w:p>
        </w:tc>
      </w:tr>
      <w:tr w:rsidR="006D1CF3" w:rsidRPr="00645355" w14:paraId="1C42C4F2" w14:textId="77777777" w:rsidTr="006D1CF3">
        <w:trPr>
          <w:trHeight w:val="446"/>
        </w:trPr>
        <w:tc>
          <w:tcPr>
            <w:tcW w:w="656" w:type="dxa"/>
          </w:tcPr>
          <w:p w14:paraId="642FDC83" w14:textId="77777777" w:rsidR="006D1CF3" w:rsidRPr="00645355" w:rsidRDefault="006D1CF3" w:rsidP="009A03A8">
            <w:pPr>
              <w:pStyle w:val="Listenabsatz"/>
              <w:numPr>
                <w:ilvl w:val="0"/>
                <w:numId w:val="26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1B2B851A" w14:textId="77777777" w:rsidR="006D1CF3" w:rsidRPr="00645355" w:rsidRDefault="006D1CF3" w:rsidP="002C2477">
            <w:pPr>
              <w:rPr>
                <w:color w:val="FF0000"/>
                <w:sz w:val="24"/>
                <w:szCs w:val="24"/>
              </w:rPr>
            </w:pPr>
            <w:r w:rsidRPr="00645355">
              <w:rPr>
                <w:color w:val="FF0000"/>
                <w:sz w:val="24"/>
                <w:szCs w:val="24"/>
              </w:rPr>
              <w:t>( 8 )</w:t>
            </w:r>
          </w:p>
        </w:tc>
        <w:tc>
          <w:tcPr>
            <w:tcW w:w="5257" w:type="dxa"/>
          </w:tcPr>
          <w:p w14:paraId="6F9E056B" w14:textId="77777777" w:rsidR="006D1CF3" w:rsidRPr="00645355" w:rsidRDefault="006D1CF3" w:rsidP="008D76EE">
            <w:pPr>
              <w:spacing w:line="240" w:lineRule="exac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das Holzlager</w:t>
            </w:r>
          </w:p>
        </w:tc>
      </w:tr>
      <w:tr w:rsidR="006D1CF3" w:rsidRPr="00645355" w14:paraId="62A50F6E" w14:textId="77777777" w:rsidTr="006D1CF3">
        <w:trPr>
          <w:trHeight w:val="446"/>
        </w:trPr>
        <w:tc>
          <w:tcPr>
            <w:tcW w:w="656" w:type="dxa"/>
          </w:tcPr>
          <w:p w14:paraId="488A411E" w14:textId="77777777" w:rsidR="006D1CF3" w:rsidRPr="00645355" w:rsidRDefault="006D1CF3" w:rsidP="009A03A8">
            <w:pPr>
              <w:pStyle w:val="Listenabsatz"/>
              <w:numPr>
                <w:ilvl w:val="0"/>
                <w:numId w:val="26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7AF1077E" w14:textId="77777777" w:rsidR="006D1CF3" w:rsidRPr="00645355" w:rsidRDefault="006D1CF3" w:rsidP="002C2477">
            <w:pPr>
              <w:rPr>
                <w:color w:val="FF0000"/>
                <w:sz w:val="24"/>
                <w:szCs w:val="24"/>
              </w:rPr>
            </w:pPr>
            <w:r w:rsidRPr="00645355">
              <w:rPr>
                <w:color w:val="FF0000"/>
                <w:sz w:val="24"/>
                <w:szCs w:val="24"/>
              </w:rPr>
              <w:t>( 5 )</w:t>
            </w:r>
          </w:p>
        </w:tc>
        <w:tc>
          <w:tcPr>
            <w:tcW w:w="5257" w:type="dxa"/>
          </w:tcPr>
          <w:p w14:paraId="0BB966AF" w14:textId="77777777" w:rsidR="006D1CF3" w:rsidRPr="00645355" w:rsidRDefault="006D1CF3" w:rsidP="008D76EE">
            <w:pPr>
              <w:spacing w:line="240" w:lineRule="exac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die Bautoilette</w:t>
            </w:r>
          </w:p>
        </w:tc>
      </w:tr>
      <w:tr w:rsidR="006D1CF3" w:rsidRPr="00645355" w14:paraId="350F338D" w14:textId="77777777" w:rsidTr="006D1CF3">
        <w:trPr>
          <w:trHeight w:val="446"/>
        </w:trPr>
        <w:tc>
          <w:tcPr>
            <w:tcW w:w="656" w:type="dxa"/>
          </w:tcPr>
          <w:p w14:paraId="714DD037" w14:textId="77777777" w:rsidR="006D1CF3" w:rsidRPr="00645355" w:rsidRDefault="006D1CF3" w:rsidP="009A03A8">
            <w:pPr>
              <w:pStyle w:val="Listenabsatz"/>
              <w:numPr>
                <w:ilvl w:val="0"/>
                <w:numId w:val="26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5139C557" w14:textId="77777777" w:rsidR="006D1CF3" w:rsidRPr="00645355" w:rsidRDefault="006D1CF3" w:rsidP="002C2477">
            <w:pPr>
              <w:rPr>
                <w:color w:val="FF0000"/>
                <w:sz w:val="24"/>
                <w:szCs w:val="24"/>
              </w:rPr>
            </w:pPr>
            <w:r w:rsidRPr="00645355">
              <w:rPr>
                <w:color w:val="FF0000"/>
                <w:sz w:val="24"/>
                <w:szCs w:val="24"/>
              </w:rPr>
              <w:t>( 7 )</w:t>
            </w:r>
          </w:p>
        </w:tc>
        <w:tc>
          <w:tcPr>
            <w:tcW w:w="5257" w:type="dxa"/>
          </w:tcPr>
          <w:p w14:paraId="30548215" w14:textId="77777777" w:rsidR="006D1CF3" w:rsidRPr="00645355" w:rsidRDefault="006D1CF3" w:rsidP="008D76EE">
            <w:pPr>
              <w:spacing w:line="240" w:lineRule="exac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der Sozialraum</w:t>
            </w:r>
          </w:p>
        </w:tc>
      </w:tr>
      <w:tr w:rsidR="006D1CF3" w:rsidRPr="00645355" w14:paraId="313F0B98" w14:textId="77777777" w:rsidTr="006D1CF3">
        <w:trPr>
          <w:trHeight w:val="446"/>
        </w:trPr>
        <w:tc>
          <w:tcPr>
            <w:tcW w:w="656" w:type="dxa"/>
          </w:tcPr>
          <w:p w14:paraId="23396C7C" w14:textId="77777777" w:rsidR="006D1CF3" w:rsidRPr="00645355" w:rsidRDefault="006D1CF3" w:rsidP="009A03A8">
            <w:pPr>
              <w:pStyle w:val="Listenabsatz"/>
              <w:numPr>
                <w:ilvl w:val="0"/>
                <w:numId w:val="26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6D0396BA" w14:textId="145ACD2C" w:rsidR="006D1CF3" w:rsidRPr="00645355" w:rsidRDefault="006D1CF3" w:rsidP="002C2477">
            <w:pPr>
              <w:rPr>
                <w:color w:val="FF0000"/>
                <w:sz w:val="24"/>
                <w:szCs w:val="24"/>
              </w:rPr>
            </w:pPr>
            <w:r w:rsidRPr="00645355">
              <w:rPr>
                <w:color w:val="FF0000"/>
                <w:sz w:val="24"/>
                <w:szCs w:val="24"/>
              </w:rPr>
              <w:t xml:space="preserve">( </w:t>
            </w:r>
            <w:r w:rsidR="00FF1C8A">
              <w:rPr>
                <w:color w:val="FF0000"/>
                <w:sz w:val="24"/>
                <w:szCs w:val="24"/>
              </w:rPr>
              <w:t>6</w:t>
            </w:r>
            <w:r w:rsidRPr="00645355">
              <w:rPr>
                <w:color w:val="FF0000"/>
                <w:sz w:val="24"/>
                <w:szCs w:val="24"/>
              </w:rPr>
              <w:t xml:space="preserve"> )</w:t>
            </w:r>
          </w:p>
        </w:tc>
        <w:tc>
          <w:tcPr>
            <w:tcW w:w="5257" w:type="dxa"/>
          </w:tcPr>
          <w:p w14:paraId="3DBA5AED" w14:textId="77777777" w:rsidR="006D1CF3" w:rsidRPr="00645355" w:rsidRDefault="006D1CF3" w:rsidP="008D76EE">
            <w:pPr>
              <w:spacing w:line="240" w:lineRule="exac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die Stahlmatte</w:t>
            </w:r>
          </w:p>
        </w:tc>
      </w:tr>
      <w:tr w:rsidR="006D1CF3" w:rsidRPr="00645355" w14:paraId="29C9163C" w14:textId="77777777" w:rsidTr="006D1CF3">
        <w:trPr>
          <w:trHeight w:val="446"/>
        </w:trPr>
        <w:tc>
          <w:tcPr>
            <w:tcW w:w="656" w:type="dxa"/>
          </w:tcPr>
          <w:p w14:paraId="5AAC835C" w14:textId="77777777" w:rsidR="006D1CF3" w:rsidRPr="00645355" w:rsidRDefault="006D1CF3" w:rsidP="009A03A8">
            <w:pPr>
              <w:pStyle w:val="Listenabsatz"/>
              <w:numPr>
                <w:ilvl w:val="0"/>
                <w:numId w:val="26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273842A8" w14:textId="77777777" w:rsidR="006D1CF3" w:rsidRPr="00645355" w:rsidRDefault="006D1CF3" w:rsidP="002C2477">
            <w:pPr>
              <w:rPr>
                <w:color w:val="FF0000"/>
                <w:sz w:val="24"/>
                <w:szCs w:val="24"/>
              </w:rPr>
            </w:pPr>
            <w:r w:rsidRPr="00645355">
              <w:rPr>
                <w:color w:val="FF0000"/>
                <w:sz w:val="24"/>
                <w:szCs w:val="24"/>
              </w:rPr>
              <w:t>( 2 )</w:t>
            </w:r>
          </w:p>
        </w:tc>
        <w:tc>
          <w:tcPr>
            <w:tcW w:w="5257" w:type="dxa"/>
          </w:tcPr>
          <w:p w14:paraId="3461DF87" w14:textId="77777777" w:rsidR="006D1CF3" w:rsidRPr="00645355" w:rsidRDefault="006D1CF3" w:rsidP="008D76EE">
            <w:pPr>
              <w:spacing w:line="240" w:lineRule="exac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das Mörtelsilo</w:t>
            </w:r>
          </w:p>
        </w:tc>
      </w:tr>
      <w:tr w:rsidR="006D1CF3" w:rsidRPr="00645355" w14:paraId="318A3A17" w14:textId="77777777" w:rsidTr="006D1CF3">
        <w:trPr>
          <w:trHeight w:val="446"/>
        </w:trPr>
        <w:tc>
          <w:tcPr>
            <w:tcW w:w="656" w:type="dxa"/>
          </w:tcPr>
          <w:p w14:paraId="2266CD9F" w14:textId="77777777" w:rsidR="006D1CF3" w:rsidRPr="00645355" w:rsidRDefault="006D1CF3" w:rsidP="009A03A8">
            <w:pPr>
              <w:pStyle w:val="Listenabsatz"/>
              <w:numPr>
                <w:ilvl w:val="0"/>
                <w:numId w:val="26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5CEB0DB9" w14:textId="77777777" w:rsidR="006D1CF3" w:rsidRPr="00645355" w:rsidRDefault="006D1CF3" w:rsidP="002C2477">
            <w:pPr>
              <w:rPr>
                <w:color w:val="FF0000"/>
                <w:sz w:val="24"/>
                <w:szCs w:val="24"/>
              </w:rPr>
            </w:pPr>
            <w:r w:rsidRPr="00645355">
              <w:rPr>
                <w:color w:val="FF0000"/>
                <w:sz w:val="24"/>
                <w:szCs w:val="24"/>
              </w:rPr>
              <w:t>( 3 )</w:t>
            </w:r>
          </w:p>
        </w:tc>
        <w:tc>
          <w:tcPr>
            <w:tcW w:w="5257" w:type="dxa"/>
          </w:tcPr>
          <w:p w14:paraId="407A5E8E" w14:textId="77777777" w:rsidR="006D1CF3" w:rsidRPr="00645355" w:rsidRDefault="006D1CF3" w:rsidP="008D76EE">
            <w:pPr>
              <w:spacing w:line="240" w:lineRule="exac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das Magazin</w:t>
            </w:r>
          </w:p>
        </w:tc>
      </w:tr>
      <w:tr w:rsidR="006D1CF3" w:rsidRPr="00645355" w14:paraId="753FBA00" w14:textId="77777777" w:rsidTr="006D1CF3">
        <w:trPr>
          <w:trHeight w:val="446"/>
        </w:trPr>
        <w:tc>
          <w:tcPr>
            <w:tcW w:w="656" w:type="dxa"/>
          </w:tcPr>
          <w:p w14:paraId="1EE3494B" w14:textId="77777777" w:rsidR="006D1CF3" w:rsidRPr="00645355" w:rsidRDefault="006D1CF3" w:rsidP="009A03A8">
            <w:pPr>
              <w:pStyle w:val="Listenabsatz"/>
              <w:numPr>
                <w:ilvl w:val="0"/>
                <w:numId w:val="26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107F79EC" w14:textId="77777777" w:rsidR="006D1CF3" w:rsidRPr="00645355" w:rsidRDefault="006D1CF3" w:rsidP="002C2477">
            <w:pPr>
              <w:rPr>
                <w:color w:val="FF0000"/>
                <w:sz w:val="24"/>
                <w:szCs w:val="24"/>
              </w:rPr>
            </w:pPr>
            <w:r w:rsidRPr="00645355">
              <w:rPr>
                <w:color w:val="FF0000"/>
                <w:sz w:val="24"/>
                <w:szCs w:val="24"/>
              </w:rPr>
              <w:t>( 1 )</w:t>
            </w:r>
          </w:p>
        </w:tc>
        <w:tc>
          <w:tcPr>
            <w:tcW w:w="5257" w:type="dxa"/>
          </w:tcPr>
          <w:p w14:paraId="057504A4" w14:textId="77777777" w:rsidR="006D1CF3" w:rsidRPr="00645355" w:rsidRDefault="006D1CF3" w:rsidP="008D76EE">
            <w:pPr>
              <w:spacing w:line="240" w:lineRule="exac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der Kran</w:t>
            </w:r>
          </w:p>
        </w:tc>
      </w:tr>
      <w:tr w:rsidR="006D1CF3" w:rsidRPr="00645355" w14:paraId="5992DFF6" w14:textId="77777777" w:rsidTr="006D1CF3">
        <w:trPr>
          <w:trHeight w:val="446"/>
        </w:trPr>
        <w:tc>
          <w:tcPr>
            <w:tcW w:w="656" w:type="dxa"/>
          </w:tcPr>
          <w:p w14:paraId="28CF9B92" w14:textId="77777777" w:rsidR="006D1CF3" w:rsidRPr="00645355" w:rsidRDefault="006D1CF3" w:rsidP="009A03A8">
            <w:pPr>
              <w:pStyle w:val="Listenabsatz"/>
              <w:numPr>
                <w:ilvl w:val="0"/>
                <w:numId w:val="26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65" w:type="dxa"/>
          </w:tcPr>
          <w:p w14:paraId="3F8FF666" w14:textId="77777777" w:rsidR="006D1CF3" w:rsidRPr="00645355" w:rsidRDefault="006D1CF3" w:rsidP="002C2477">
            <w:pPr>
              <w:rPr>
                <w:color w:val="FF0000"/>
                <w:sz w:val="24"/>
                <w:szCs w:val="24"/>
              </w:rPr>
            </w:pPr>
            <w:r w:rsidRPr="00645355">
              <w:rPr>
                <w:color w:val="FF0000"/>
                <w:sz w:val="24"/>
                <w:szCs w:val="24"/>
              </w:rPr>
              <w:t>( 4 )</w:t>
            </w:r>
          </w:p>
        </w:tc>
        <w:tc>
          <w:tcPr>
            <w:tcW w:w="5257" w:type="dxa"/>
          </w:tcPr>
          <w:p w14:paraId="10EC700A" w14:textId="77777777" w:rsidR="006D1CF3" w:rsidRPr="00645355" w:rsidRDefault="006D1CF3" w:rsidP="008D76EE">
            <w:pPr>
              <w:spacing w:line="240" w:lineRule="exact"/>
              <w:rPr>
                <w:sz w:val="24"/>
                <w:szCs w:val="24"/>
              </w:rPr>
            </w:pPr>
            <w:r w:rsidRPr="00645355">
              <w:rPr>
                <w:sz w:val="24"/>
                <w:szCs w:val="24"/>
              </w:rPr>
              <w:t>die Schuttmulde</w:t>
            </w:r>
          </w:p>
        </w:tc>
      </w:tr>
    </w:tbl>
    <w:p w14:paraId="72A6C046" w14:textId="77777777" w:rsidR="00582FBF" w:rsidRDefault="00582FBF" w:rsidP="006D1CF3">
      <w:pPr>
        <w:spacing w:line="240" w:lineRule="exact"/>
        <w:rPr>
          <w:sz w:val="24"/>
          <w:szCs w:val="24"/>
        </w:rPr>
      </w:pPr>
    </w:p>
    <w:p w14:paraId="0591E7BD" w14:textId="476BFA3C" w:rsidR="009C685A" w:rsidRPr="00CA4D2F" w:rsidRDefault="00772FF7" w:rsidP="00CA4D2F">
      <w:pPr>
        <w:pStyle w:val="Listenabsatz"/>
        <w:numPr>
          <w:ilvl w:val="0"/>
          <w:numId w:val="35"/>
        </w:numPr>
        <w:spacing w:line="240" w:lineRule="exact"/>
        <w:jc w:val="both"/>
        <w:rPr>
          <w:sz w:val="24"/>
          <w:szCs w:val="24"/>
        </w:rPr>
      </w:pPr>
      <w:r w:rsidRPr="00C01124">
        <w:rPr>
          <w:noProof/>
          <w:lang w:eastAsia="de-DE"/>
        </w:rPr>
        <w:drawing>
          <wp:anchor distT="0" distB="0" distL="114300" distR="114300" simplePos="0" relativeHeight="251728384" behindDoc="0" locked="0" layoutInCell="1" allowOverlap="1" wp14:anchorId="03EB7F10" wp14:editId="286F21AD">
            <wp:simplePos x="0" y="0"/>
            <wp:positionH relativeFrom="column">
              <wp:posOffset>4807214</wp:posOffset>
            </wp:positionH>
            <wp:positionV relativeFrom="paragraph">
              <wp:posOffset>90805</wp:posOffset>
            </wp:positionV>
            <wp:extent cx="314325" cy="314325"/>
            <wp:effectExtent l="0" t="0" r="9525" b="952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85A" w:rsidRPr="00F95E2E">
        <w:rPr>
          <w:sz w:val="24"/>
          <w:szCs w:val="24"/>
        </w:rPr>
        <w:t>Schneiden Sie die Domino-Teile</w:t>
      </w:r>
      <w:r w:rsidR="00D76FDF" w:rsidRPr="00F95E2E">
        <w:rPr>
          <w:sz w:val="24"/>
          <w:szCs w:val="24"/>
        </w:rPr>
        <w:t xml:space="preserve"> auf den Einlageblättern „</w:t>
      </w:r>
      <w:r w:rsidR="009C685A" w:rsidRPr="00F95E2E">
        <w:rPr>
          <w:b/>
          <w:sz w:val="24"/>
          <w:szCs w:val="24"/>
        </w:rPr>
        <w:t>Domino 1, 2 und 3</w:t>
      </w:r>
      <w:r w:rsidR="00D76FDF" w:rsidRPr="00F95E2E">
        <w:rPr>
          <w:sz w:val="24"/>
          <w:szCs w:val="24"/>
        </w:rPr>
        <w:t>“</w:t>
      </w:r>
      <w:r w:rsidR="009C685A" w:rsidRPr="00F95E2E">
        <w:rPr>
          <w:sz w:val="24"/>
          <w:szCs w:val="24"/>
        </w:rPr>
        <w:t xml:space="preserve">  aus. </w:t>
      </w:r>
      <w:r w:rsidR="009C685A">
        <w:rPr>
          <w:b/>
          <w:sz w:val="24"/>
          <w:szCs w:val="24"/>
        </w:rPr>
        <w:br w:type="page"/>
      </w:r>
    </w:p>
    <w:p w14:paraId="4973F6AE" w14:textId="77777777" w:rsidR="00205E62" w:rsidRPr="00F95E2E" w:rsidRDefault="00772FF7" w:rsidP="00D57F77">
      <w:pPr>
        <w:pStyle w:val="Listenabsatz"/>
        <w:numPr>
          <w:ilvl w:val="0"/>
          <w:numId w:val="35"/>
        </w:numPr>
        <w:spacing w:line="240" w:lineRule="exact"/>
        <w:jc w:val="both"/>
        <w:rPr>
          <w:sz w:val="24"/>
          <w:szCs w:val="24"/>
        </w:rPr>
      </w:pPr>
      <w:r w:rsidRPr="00F95E2E">
        <w:rPr>
          <w:noProof/>
          <w:lang w:eastAsia="de-DE"/>
        </w:rPr>
        <w:lastRenderedPageBreak/>
        <w:drawing>
          <wp:anchor distT="0" distB="0" distL="114300" distR="114300" simplePos="0" relativeHeight="251731968" behindDoc="0" locked="0" layoutInCell="1" allowOverlap="1" wp14:anchorId="5E52BBCC" wp14:editId="4A6BC20A">
            <wp:simplePos x="0" y="0"/>
            <wp:positionH relativeFrom="column">
              <wp:posOffset>4798324</wp:posOffset>
            </wp:positionH>
            <wp:positionV relativeFrom="paragraph">
              <wp:posOffset>-71671</wp:posOffset>
            </wp:positionV>
            <wp:extent cx="314325" cy="314325"/>
            <wp:effectExtent l="0" t="0" r="9525" b="952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E62" w:rsidRPr="00F95E2E">
        <w:rPr>
          <w:sz w:val="24"/>
          <w:szCs w:val="24"/>
        </w:rPr>
        <w:t>Lesen Sie die Spiela</w:t>
      </w:r>
      <w:r w:rsidRPr="00F95E2E">
        <w:rPr>
          <w:sz w:val="24"/>
          <w:szCs w:val="24"/>
        </w:rPr>
        <w:t>nleitung auf dem Einlegeblatt „</w:t>
      </w:r>
      <w:r w:rsidR="00205E62" w:rsidRPr="00F95E2E">
        <w:rPr>
          <w:b/>
          <w:sz w:val="24"/>
          <w:szCs w:val="24"/>
        </w:rPr>
        <w:t>Spielanleitung Domino</w:t>
      </w:r>
      <w:r w:rsidRPr="00F95E2E">
        <w:rPr>
          <w:sz w:val="24"/>
          <w:szCs w:val="24"/>
        </w:rPr>
        <w:t>“</w:t>
      </w:r>
      <w:r w:rsidR="00205E62" w:rsidRPr="00F95E2E">
        <w:rPr>
          <w:sz w:val="24"/>
          <w:szCs w:val="24"/>
        </w:rPr>
        <w:t xml:space="preserve"> durch.</w:t>
      </w:r>
    </w:p>
    <w:p w14:paraId="00CB53D2" w14:textId="77777777" w:rsidR="00205E62" w:rsidRDefault="00205E62" w:rsidP="00205E62">
      <w:pPr>
        <w:pStyle w:val="Listenabsatz"/>
        <w:spacing w:line="240" w:lineRule="exact"/>
        <w:ind w:left="0"/>
        <w:jc w:val="both"/>
        <w:rPr>
          <w:sz w:val="24"/>
          <w:szCs w:val="24"/>
        </w:rPr>
      </w:pPr>
    </w:p>
    <w:p w14:paraId="135B5444" w14:textId="77777777" w:rsidR="00205E62" w:rsidRPr="001F723B" w:rsidRDefault="00205E62" w:rsidP="00205E62">
      <w:pPr>
        <w:pStyle w:val="Listenabsatz"/>
        <w:spacing w:line="240" w:lineRule="exact"/>
        <w:ind w:left="0"/>
        <w:jc w:val="both"/>
        <w:rPr>
          <w:sz w:val="24"/>
          <w:szCs w:val="24"/>
        </w:rPr>
      </w:pPr>
    </w:p>
    <w:p w14:paraId="31BC784A" w14:textId="77777777" w:rsidR="00205E62" w:rsidRPr="001F723B" w:rsidRDefault="00205E62" w:rsidP="00205E62">
      <w:pPr>
        <w:pStyle w:val="Marginalie"/>
        <w:framePr w:w="560" w:wrap="notBeside" w:x="10361" w:y="102"/>
        <w:rPr>
          <w:sz w:val="24"/>
          <w:szCs w:val="24"/>
        </w:rPr>
      </w:pPr>
      <w:r w:rsidRPr="001F723B">
        <w:rPr>
          <w:sz w:val="24"/>
          <w:szCs w:val="24"/>
        </w:rPr>
        <w:t>15‘</w:t>
      </w:r>
    </w:p>
    <w:p w14:paraId="265F8E15" w14:textId="77777777" w:rsidR="00205E62" w:rsidRPr="001F723B" w:rsidRDefault="00205E62" w:rsidP="00205E62">
      <w:pPr>
        <w:pStyle w:val="Listenabsatz"/>
        <w:spacing w:line="240" w:lineRule="exact"/>
        <w:ind w:left="0"/>
        <w:jc w:val="both"/>
        <w:rPr>
          <w:sz w:val="24"/>
          <w:szCs w:val="24"/>
        </w:rPr>
      </w:pPr>
      <w:r w:rsidRPr="001F723B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12512" behindDoc="0" locked="0" layoutInCell="1" allowOverlap="1" wp14:anchorId="13E86D6F" wp14:editId="22FFCB75">
            <wp:simplePos x="0" y="0"/>
            <wp:positionH relativeFrom="column">
              <wp:posOffset>5488609</wp:posOffset>
            </wp:positionH>
            <wp:positionV relativeFrom="paragraph">
              <wp:posOffset>67945</wp:posOffset>
            </wp:positionV>
            <wp:extent cx="314325" cy="314325"/>
            <wp:effectExtent l="0" t="0" r="9525" b="9525"/>
            <wp:wrapNone/>
            <wp:docPr id="456" name="Grafik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23B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15584" behindDoc="0" locked="0" layoutInCell="0" allowOverlap="1" wp14:anchorId="5F9E1B28" wp14:editId="4A2D0877">
            <wp:simplePos x="0" y="0"/>
            <wp:positionH relativeFrom="rightMargin">
              <wp:posOffset>109551</wp:posOffset>
            </wp:positionH>
            <wp:positionV relativeFrom="paragraph">
              <wp:posOffset>51435</wp:posOffset>
            </wp:positionV>
            <wp:extent cx="658495" cy="323850"/>
            <wp:effectExtent l="0" t="0" r="8255" b="0"/>
            <wp:wrapNone/>
            <wp:docPr id="458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A79A2" w14:textId="77777777" w:rsidR="00205E62" w:rsidRPr="00F95E2E" w:rsidRDefault="00205E62" w:rsidP="00D57F77">
      <w:pPr>
        <w:pStyle w:val="Listenabsatz"/>
        <w:numPr>
          <w:ilvl w:val="0"/>
          <w:numId w:val="35"/>
        </w:numPr>
        <w:spacing w:line="240" w:lineRule="exact"/>
        <w:jc w:val="both"/>
        <w:rPr>
          <w:sz w:val="24"/>
          <w:szCs w:val="24"/>
        </w:rPr>
      </w:pPr>
      <w:r w:rsidRPr="00F95E2E">
        <w:rPr>
          <w:sz w:val="24"/>
          <w:szCs w:val="24"/>
        </w:rPr>
        <w:t xml:space="preserve">Spielen Sie mit einem Mitschüler oder einer Mitschülerin. </w:t>
      </w:r>
    </w:p>
    <w:p w14:paraId="6A790E4F" w14:textId="77777777" w:rsidR="00205E62" w:rsidRDefault="00205E62" w:rsidP="00205E62">
      <w:pPr>
        <w:spacing w:line="240" w:lineRule="exact"/>
        <w:jc w:val="both"/>
        <w:rPr>
          <w:b/>
          <w:sz w:val="24"/>
          <w:szCs w:val="24"/>
        </w:rPr>
      </w:pPr>
    </w:p>
    <w:sectPr w:rsidR="00205E62" w:rsidSect="00BF021C">
      <w:headerReference w:type="default" r:id="rId63"/>
      <w:footerReference w:type="default" r:id="rId64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76185" w14:textId="77777777" w:rsidR="00FD2FB3" w:rsidRDefault="00FD2FB3" w:rsidP="001E03DE">
      <w:r>
        <w:separator/>
      </w:r>
    </w:p>
  </w:endnote>
  <w:endnote w:type="continuationSeparator" w:id="0">
    <w:p w14:paraId="27AF569A" w14:textId="77777777" w:rsidR="00FD2FB3" w:rsidRDefault="00FD2FB3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aBbCc">
    <w:altName w:val="Calibri"/>
    <w:charset w:val="00"/>
    <w:family w:val="swiss"/>
    <w:pitch w:val="variable"/>
    <w:sig w:usb0="00000003" w:usb1="00000000" w:usb2="00000000" w:usb3="00000000" w:csb0="00000001" w:csb1="00000000"/>
  </w:font>
  <w:font w:name="Druckschrift-neu">
    <w:altName w:val="Symbol"/>
    <w:charset w:val="02"/>
    <w:family w:val="swiss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440D4" w14:textId="03EAA422" w:rsidR="001859E9" w:rsidRPr="002E2050" w:rsidRDefault="001859E9" w:rsidP="002E2050">
    <w:pPr>
      <w:pStyle w:val="Fuzeile"/>
    </w:pPr>
    <w:r w:rsidRPr="00595C5A">
      <w:t xml:space="preserve">© </w:t>
    </w:r>
    <w:r>
      <w:t>Zentrum für Schulqualität und Lehrerbildung 202</w:t>
    </w:r>
    <w:r w:rsidR="00013C68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4B993" w14:textId="77777777" w:rsidR="00FD2FB3" w:rsidRDefault="00FD2FB3" w:rsidP="001E03DE">
      <w:r>
        <w:separator/>
      </w:r>
    </w:p>
  </w:footnote>
  <w:footnote w:type="continuationSeparator" w:id="0">
    <w:p w14:paraId="1AAA9473" w14:textId="77777777" w:rsidR="00FD2FB3" w:rsidRDefault="00FD2FB3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9574A" w14:textId="77777777" w:rsidR="001859E9" w:rsidRPr="006A1C37" w:rsidRDefault="001859E9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8EB390" wp14:editId="1C8B76BA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880"/>
                        <a:chOff x="0" y="0"/>
                        <a:chExt cx="6215553" cy="437710"/>
                      </a:xfrm>
                    </wpg:grpSpPr>
                    <wps:wsp>
                      <wps:cNvPr id="10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9F2DD" w14:textId="77777777" w:rsidR="001859E9" w:rsidRDefault="001859E9" w:rsidP="007156E2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5" name="Grafik 105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6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8EB390" id="Gruppieren 457" o:spid="_x0000_s1063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" stroked="f">
                <v:textbox>
                  <w:txbxContent>
                    <w:p w14:paraId="60C9F2DD" w14:textId="77777777" w:rsidR="001859E9" w:rsidRDefault="001859E9" w:rsidP="007156E2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5" o:spid="_x0000_s1065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">
                <v:imagedata r:id="rId2" o:title=""/>
              </v:shape>
              <v:line id="Gerade Verbindung 460" o:spid="_x0000_s1066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C1238A"/>
    <w:multiLevelType w:val="hybridMultilevel"/>
    <w:tmpl w:val="5D2005E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19B46BA"/>
    <w:multiLevelType w:val="hybridMultilevel"/>
    <w:tmpl w:val="0E1C8B60"/>
    <w:lvl w:ilvl="0" w:tplc="8D0EE6EC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20354F6"/>
    <w:multiLevelType w:val="hybridMultilevel"/>
    <w:tmpl w:val="35BE18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3DF4031"/>
    <w:multiLevelType w:val="hybridMultilevel"/>
    <w:tmpl w:val="487EA22C"/>
    <w:lvl w:ilvl="0" w:tplc="8D0EE6EC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9B0516"/>
    <w:multiLevelType w:val="hybridMultilevel"/>
    <w:tmpl w:val="A35EEBA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DE77A44"/>
    <w:multiLevelType w:val="hybridMultilevel"/>
    <w:tmpl w:val="BD0E7BCC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A521CE"/>
    <w:multiLevelType w:val="hybridMultilevel"/>
    <w:tmpl w:val="07384F9C"/>
    <w:lvl w:ilvl="0" w:tplc="9B86D93A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3560D0"/>
    <w:multiLevelType w:val="multilevel"/>
    <w:tmpl w:val="A1888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D35B7B"/>
    <w:multiLevelType w:val="hybridMultilevel"/>
    <w:tmpl w:val="28D608B2"/>
    <w:lvl w:ilvl="0" w:tplc="4634A65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CF56B2F"/>
    <w:multiLevelType w:val="hybridMultilevel"/>
    <w:tmpl w:val="60806ED4"/>
    <w:lvl w:ilvl="0" w:tplc="3294CED4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7" w15:restartNumberingAfterBreak="0">
    <w:nsid w:val="3FCE71A9"/>
    <w:multiLevelType w:val="hybridMultilevel"/>
    <w:tmpl w:val="79ECD7DA"/>
    <w:lvl w:ilvl="0" w:tplc="5FF83BBA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24D41AD"/>
    <w:multiLevelType w:val="hybridMultilevel"/>
    <w:tmpl w:val="BD0E7BCC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20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C0C390F"/>
    <w:multiLevelType w:val="hybridMultilevel"/>
    <w:tmpl w:val="A7B6997E"/>
    <w:lvl w:ilvl="0" w:tplc="EFD6A89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5247FA3"/>
    <w:multiLevelType w:val="hybridMultilevel"/>
    <w:tmpl w:val="A35EEBA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7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8922F0"/>
    <w:multiLevelType w:val="hybridMultilevel"/>
    <w:tmpl w:val="5D2005E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4715D50"/>
    <w:multiLevelType w:val="hybridMultilevel"/>
    <w:tmpl w:val="DA3CB0EC"/>
    <w:lvl w:ilvl="0" w:tplc="AFFE22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FA3787"/>
    <w:multiLevelType w:val="hybridMultilevel"/>
    <w:tmpl w:val="DDBC04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5"/>
  </w:num>
  <w:num w:numId="3">
    <w:abstractNumId w:val="29"/>
  </w:num>
  <w:num w:numId="4">
    <w:abstractNumId w:val="1"/>
  </w:num>
  <w:num w:numId="5">
    <w:abstractNumId w:val="34"/>
  </w:num>
  <w:num w:numId="6">
    <w:abstractNumId w:val="20"/>
  </w:num>
  <w:num w:numId="7">
    <w:abstractNumId w:val="12"/>
  </w:num>
  <w:num w:numId="8">
    <w:abstractNumId w:val="0"/>
  </w:num>
  <w:num w:numId="9">
    <w:abstractNumId w:val="13"/>
  </w:num>
  <w:num w:numId="10">
    <w:abstractNumId w:val="6"/>
  </w:num>
  <w:num w:numId="11">
    <w:abstractNumId w:val="28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27"/>
  </w:num>
  <w:num w:numId="15">
    <w:abstractNumId w:val="30"/>
  </w:num>
  <w:num w:numId="16">
    <w:abstractNumId w:val="24"/>
  </w:num>
  <w:num w:numId="17">
    <w:abstractNumId w:val="19"/>
  </w:num>
  <w:num w:numId="18">
    <w:abstractNumId w:val="14"/>
  </w:num>
  <w:num w:numId="19">
    <w:abstractNumId w:val="22"/>
  </w:num>
  <w:num w:numId="20">
    <w:abstractNumId w:val="17"/>
  </w:num>
  <w:num w:numId="21">
    <w:abstractNumId w:val="18"/>
  </w:num>
  <w:num w:numId="22">
    <w:abstractNumId w:val="25"/>
  </w:num>
  <w:num w:numId="23">
    <w:abstractNumId w:val="2"/>
  </w:num>
  <w:num w:numId="24">
    <w:abstractNumId w:val="10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32"/>
  </w:num>
  <w:num w:numId="30">
    <w:abstractNumId w:val="4"/>
  </w:num>
  <w:num w:numId="31">
    <w:abstractNumId w:val="33"/>
  </w:num>
  <w:num w:numId="32">
    <w:abstractNumId w:val="3"/>
  </w:num>
  <w:num w:numId="33">
    <w:abstractNumId w:val="15"/>
  </w:num>
  <w:num w:numId="34">
    <w:abstractNumId w:val="23"/>
  </w:num>
  <w:num w:numId="35">
    <w:abstractNumId w:val="11"/>
  </w:num>
  <w:num w:numId="36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3C66"/>
    <w:rsid w:val="00005129"/>
    <w:rsid w:val="00005A28"/>
    <w:rsid w:val="00005EAC"/>
    <w:rsid w:val="00010974"/>
    <w:rsid w:val="00011FF9"/>
    <w:rsid w:val="000121AE"/>
    <w:rsid w:val="00013C68"/>
    <w:rsid w:val="000159FB"/>
    <w:rsid w:val="000160EC"/>
    <w:rsid w:val="0001798C"/>
    <w:rsid w:val="00022C31"/>
    <w:rsid w:val="00022C75"/>
    <w:rsid w:val="0002308C"/>
    <w:rsid w:val="00024BAC"/>
    <w:rsid w:val="00024E63"/>
    <w:rsid w:val="00027943"/>
    <w:rsid w:val="00031D2E"/>
    <w:rsid w:val="000343DC"/>
    <w:rsid w:val="00036A4D"/>
    <w:rsid w:val="00037BBB"/>
    <w:rsid w:val="000411A8"/>
    <w:rsid w:val="000412CB"/>
    <w:rsid w:val="00044BAA"/>
    <w:rsid w:val="0005288C"/>
    <w:rsid w:val="00057390"/>
    <w:rsid w:val="00057B3D"/>
    <w:rsid w:val="00064076"/>
    <w:rsid w:val="00064582"/>
    <w:rsid w:val="000647FC"/>
    <w:rsid w:val="00064B53"/>
    <w:rsid w:val="000658E8"/>
    <w:rsid w:val="000663F4"/>
    <w:rsid w:val="0007019B"/>
    <w:rsid w:val="00070623"/>
    <w:rsid w:val="00077AB8"/>
    <w:rsid w:val="00080A2E"/>
    <w:rsid w:val="00083699"/>
    <w:rsid w:val="00085A34"/>
    <w:rsid w:val="00085AB3"/>
    <w:rsid w:val="0009107B"/>
    <w:rsid w:val="00092DF1"/>
    <w:rsid w:val="00096A7B"/>
    <w:rsid w:val="00096EB2"/>
    <w:rsid w:val="000977FD"/>
    <w:rsid w:val="00097AAA"/>
    <w:rsid w:val="000A1FBB"/>
    <w:rsid w:val="000A4776"/>
    <w:rsid w:val="000A764B"/>
    <w:rsid w:val="000A7A5C"/>
    <w:rsid w:val="000B1737"/>
    <w:rsid w:val="000B2BC9"/>
    <w:rsid w:val="000B3C17"/>
    <w:rsid w:val="000C5FC9"/>
    <w:rsid w:val="000C65F0"/>
    <w:rsid w:val="000C6E72"/>
    <w:rsid w:val="000D4AE9"/>
    <w:rsid w:val="000D5446"/>
    <w:rsid w:val="000D5468"/>
    <w:rsid w:val="000D6DCA"/>
    <w:rsid w:val="000E33F4"/>
    <w:rsid w:val="000E4B8F"/>
    <w:rsid w:val="000E763B"/>
    <w:rsid w:val="00101F6F"/>
    <w:rsid w:val="001021F6"/>
    <w:rsid w:val="00102A7B"/>
    <w:rsid w:val="001066AF"/>
    <w:rsid w:val="00111E6A"/>
    <w:rsid w:val="00115AE0"/>
    <w:rsid w:val="001179EB"/>
    <w:rsid w:val="0012000E"/>
    <w:rsid w:val="0012713B"/>
    <w:rsid w:val="001332A4"/>
    <w:rsid w:val="00140DF0"/>
    <w:rsid w:val="001424B4"/>
    <w:rsid w:val="001467A4"/>
    <w:rsid w:val="00153EE8"/>
    <w:rsid w:val="00156CF6"/>
    <w:rsid w:val="00157EBB"/>
    <w:rsid w:val="00162FDB"/>
    <w:rsid w:val="001633C8"/>
    <w:rsid w:val="00164BB7"/>
    <w:rsid w:val="00173367"/>
    <w:rsid w:val="00176160"/>
    <w:rsid w:val="00176C67"/>
    <w:rsid w:val="00176E54"/>
    <w:rsid w:val="00177093"/>
    <w:rsid w:val="00185446"/>
    <w:rsid w:val="001859E9"/>
    <w:rsid w:val="00186B1D"/>
    <w:rsid w:val="00186B3F"/>
    <w:rsid w:val="00191FDA"/>
    <w:rsid w:val="001979E7"/>
    <w:rsid w:val="001A1E3C"/>
    <w:rsid w:val="001A2103"/>
    <w:rsid w:val="001A2B78"/>
    <w:rsid w:val="001B4C23"/>
    <w:rsid w:val="001C241E"/>
    <w:rsid w:val="001C2B77"/>
    <w:rsid w:val="001C721C"/>
    <w:rsid w:val="001D5510"/>
    <w:rsid w:val="001E03DE"/>
    <w:rsid w:val="001E0579"/>
    <w:rsid w:val="001E0826"/>
    <w:rsid w:val="001E7A79"/>
    <w:rsid w:val="001F1C14"/>
    <w:rsid w:val="001F28AA"/>
    <w:rsid w:val="001F2C5F"/>
    <w:rsid w:val="001F3112"/>
    <w:rsid w:val="001F723B"/>
    <w:rsid w:val="00201D2B"/>
    <w:rsid w:val="0020278E"/>
    <w:rsid w:val="00203E01"/>
    <w:rsid w:val="00205E62"/>
    <w:rsid w:val="0021035A"/>
    <w:rsid w:val="00210735"/>
    <w:rsid w:val="00210FF9"/>
    <w:rsid w:val="00215F98"/>
    <w:rsid w:val="00215FAC"/>
    <w:rsid w:val="002223B8"/>
    <w:rsid w:val="00225F48"/>
    <w:rsid w:val="0022617F"/>
    <w:rsid w:val="00227078"/>
    <w:rsid w:val="00233EB7"/>
    <w:rsid w:val="00234B66"/>
    <w:rsid w:val="0023737C"/>
    <w:rsid w:val="002412B7"/>
    <w:rsid w:val="00241372"/>
    <w:rsid w:val="00253AA4"/>
    <w:rsid w:val="002611F5"/>
    <w:rsid w:val="00265A75"/>
    <w:rsid w:val="00265B04"/>
    <w:rsid w:val="002729DC"/>
    <w:rsid w:val="002740C7"/>
    <w:rsid w:val="00281CB1"/>
    <w:rsid w:val="00286888"/>
    <w:rsid w:val="002915B8"/>
    <w:rsid w:val="0029517A"/>
    <w:rsid w:val="00296589"/>
    <w:rsid w:val="002979DC"/>
    <w:rsid w:val="002A1D90"/>
    <w:rsid w:val="002A2D21"/>
    <w:rsid w:val="002A725A"/>
    <w:rsid w:val="002A79B5"/>
    <w:rsid w:val="002B1859"/>
    <w:rsid w:val="002B1CA9"/>
    <w:rsid w:val="002B5325"/>
    <w:rsid w:val="002B598B"/>
    <w:rsid w:val="002B5C8D"/>
    <w:rsid w:val="002B6193"/>
    <w:rsid w:val="002C2477"/>
    <w:rsid w:val="002C6A55"/>
    <w:rsid w:val="002D0A27"/>
    <w:rsid w:val="002D433D"/>
    <w:rsid w:val="002E10B1"/>
    <w:rsid w:val="002E2050"/>
    <w:rsid w:val="002E3DDA"/>
    <w:rsid w:val="002F2555"/>
    <w:rsid w:val="00303327"/>
    <w:rsid w:val="00304908"/>
    <w:rsid w:val="00305856"/>
    <w:rsid w:val="003079A7"/>
    <w:rsid w:val="00313C66"/>
    <w:rsid w:val="0032000F"/>
    <w:rsid w:val="0032001B"/>
    <w:rsid w:val="00327A81"/>
    <w:rsid w:val="00334277"/>
    <w:rsid w:val="003346C3"/>
    <w:rsid w:val="0033506B"/>
    <w:rsid w:val="003421A1"/>
    <w:rsid w:val="00343BD8"/>
    <w:rsid w:val="00343C5C"/>
    <w:rsid w:val="003457A0"/>
    <w:rsid w:val="00347E54"/>
    <w:rsid w:val="00350D36"/>
    <w:rsid w:val="00351422"/>
    <w:rsid w:val="003552C0"/>
    <w:rsid w:val="0035759C"/>
    <w:rsid w:val="00357C55"/>
    <w:rsid w:val="00361E5E"/>
    <w:rsid w:val="00362A92"/>
    <w:rsid w:val="00363E28"/>
    <w:rsid w:val="00366215"/>
    <w:rsid w:val="003754CF"/>
    <w:rsid w:val="003763F0"/>
    <w:rsid w:val="00385D63"/>
    <w:rsid w:val="00386551"/>
    <w:rsid w:val="00387063"/>
    <w:rsid w:val="00391945"/>
    <w:rsid w:val="00395517"/>
    <w:rsid w:val="003A0130"/>
    <w:rsid w:val="003A17D4"/>
    <w:rsid w:val="003C4B80"/>
    <w:rsid w:val="003C56C4"/>
    <w:rsid w:val="003C6830"/>
    <w:rsid w:val="003D0AD2"/>
    <w:rsid w:val="003D0E38"/>
    <w:rsid w:val="003D2E25"/>
    <w:rsid w:val="003D4989"/>
    <w:rsid w:val="003D7370"/>
    <w:rsid w:val="003F043E"/>
    <w:rsid w:val="003F3077"/>
    <w:rsid w:val="003F5C78"/>
    <w:rsid w:val="003F75E9"/>
    <w:rsid w:val="00401C6B"/>
    <w:rsid w:val="0041094E"/>
    <w:rsid w:val="00411B8A"/>
    <w:rsid w:val="0042086D"/>
    <w:rsid w:val="0042345D"/>
    <w:rsid w:val="0043494C"/>
    <w:rsid w:val="00435938"/>
    <w:rsid w:val="00444F9C"/>
    <w:rsid w:val="0044650F"/>
    <w:rsid w:val="0044691A"/>
    <w:rsid w:val="004524BD"/>
    <w:rsid w:val="004529FA"/>
    <w:rsid w:val="00453EC1"/>
    <w:rsid w:val="00454F4A"/>
    <w:rsid w:val="004674B8"/>
    <w:rsid w:val="00472595"/>
    <w:rsid w:val="00472D13"/>
    <w:rsid w:val="0047779F"/>
    <w:rsid w:val="00482B83"/>
    <w:rsid w:val="00483B83"/>
    <w:rsid w:val="00486468"/>
    <w:rsid w:val="00492FA1"/>
    <w:rsid w:val="00493E75"/>
    <w:rsid w:val="004A009B"/>
    <w:rsid w:val="004B02C3"/>
    <w:rsid w:val="004B3D41"/>
    <w:rsid w:val="004B658C"/>
    <w:rsid w:val="004C18F1"/>
    <w:rsid w:val="004D3EFB"/>
    <w:rsid w:val="004D799D"/>
    <w:rsid w:val="004E4822"/>
    <w:rsid w:val="004E5849"/>
    <w:rsid w:val="004E5B3A"/>
    <w:rsid w:val="004E60A2"/>
    <w:rsid w:val="004F375B"/>
    <w:rsid w:val="004F754E"/>
    <w:rsid w:val="005039B8"/>
    <w:rsid w:val="0051078A"/>
    <w:rsid w:val="00515A24"/>
    <w:rsid w:val="00516DF0"/>
    <w:rsid w:val="0051717F"/>
    <w:rsid w:val="00520BD0"/>
    <w:rsid w:val="005247CC"/>
    <w:rsid w:val="00530C8A"/>
    <w:rsid w:val="00530FD9"/>
    <w:rsid w:val="00531218"/>
    <w:rsid w:val="0053570A"/>
    <w:rsid w:val="00535F4A"/>
    <w:rsid w:val="00540946"/>
    <w:rsid w:val="00542D04"/>
    <w:rsid w:val="00545AB7"/>
    <w:rsid w:val="00546839"/>
    <w:rsid w:val="00550A19"/>
    <w:rsid w:val="005530EE"/>
    <w:rsid w:val="00554CFE"/>
    <w:rsid w:val="005610DA"/>
    <w:rsid w:val="005636BE"/>
    <w:rsid w:val="00573512"/>
    <w:rsid w:val="00574C65"/>
    <w:rsid w:val="005803B2"/>
    <w:rsid w:val="00581AF7"/>
    <w:rsid w:val="005825EB"/>
    <w:rsid w:val="00582FBF"/>
    <w:rsid w:val="00583BFC"/>
    <w:rsid w:val="0058748F"/>
    <w:rsid w:val="00593F80"/>
    <w:rsid w:val="005970AE"/>
    <w:rsid w:val="00597140"/>
    <w:rsid w:val="005A0AA4"/>
    <w:rsid w:val="005A2F37"/>
    <w:rsid w:val="005A6708"/>
    <w:rsid w:val="005A761C"/>
    <w:rsid w:val="005B6550"/>
    <w:rsid w:val="005B6EA9"/>
    <w:rsid w:val="005C19AC"/>
    <w:rsid w:val="005C4141"/>
    <w:rsid w:val="005C589B"/>
    <w:rsid w:val="005D0ADB"/>
    <w:rsid w:val="005D451F"/>
    <w:rsid w:val="005D4CF9"/>
    <w:rsid w:val="005D5850"/>
    <w:rsid w:val="005E2EFF"/>
    <w:rsid w:val="005E4A43"/>
    <w:rsid w:val="005E7F42"/>
    <w:rsid w:val="005F239F"/>
    <w:rsid w:val="0061505A"/>
    <w:rsid w:val="00616040"/>
    <w:rsid w:val="00617A4F"/>
    <w:rsid w:val="0062427E"/>
    <w:rsid w:val="00624F16"/>
    <w:rsid w:val="00627F8D"/>
    <w:rsid w:val="006308C3"/>
    <w:rsid w:val="00630D3E"/>
    <w:rsid w:val="00635328"/>
    <w:rsid w:val="00635602"/>
    <w:rsid w:val="00644B55"/>
    <w:rsid w:val="00645355"/>
    <w:rsid w:val="00660B94"/>
    <w:rsid w:val="006611E4"/>
    <w:rsid w:val="00661647"/>
    <w:rsid w:val="00663C7D"/>
    <w:rsid w:val="00664C33"/>
    <w:rsid w:val="00665E61"/>
    <w:rsid w:val="0067020A"/>
    <w:rsid w:val="0067062B"/>
    <w:rsid w:val="00671DA3"/>
    <w:rsid w:val="00674242"/>
    <w:rsid w:val="00685172"/>
    <w:rsid w:val="0069030C"/>
    <w:rsid w:val="006975D8"/>
    <w:rsid w:val="006A16B5"/>
    <w:rsid w:val="006A1C41"/>
    <w:rsid w:val="006A2723"/>
    <w:rsid w:val="006A2B3A"/>
    <w:rsid w:val="006A2E31"/>
    <w:rsid w:val="006A4AEC"/>
    <w:rsid w:val="006A4E26"/>
    <w:rsid w:val="006A51AE"/>
    <w:rsid w:val="006A5BF4"/>
    <w:rsid w:val="006A64CA"/>
    <w:rsid w:val="006B1570"/>
    <w:rsid w:val="006C2CE4"/>
    <w:rsid w:val="006C4859"/>
    <w:rsid w:val="006C4D0A"/>
    <w:rsid w:val="006C5A91"/>
    <w:rsid w:val="006C7249"/>
    <w:rsid w:val="006D1CF3"/>
    <w:rsid w:val="006D3107"/>
    <w:rsid w:val="006D75BC"/>
    <w:rsid w:val="006E4825"/>
    <w:rsid w:val="006F100B"/>
    <w:rsid w:val="006F661D"/>
    <w:rsid w:val="006F6E2E"/>
    <w:rsid w:val="00706E47"/>
    <w:rsid w:val="00712924"/>
    <w:rsid w:val="007156E2"/>
    <w:rsid w:val="00715FF1"/>
    <w:rsid w:val="00721D4B"/>
    <w:rsid w:val="0072380A"/>
    <w:rsid w:val="00730234"/>
    <w:rsid w:val="00733323"/>
    <w:rsid w:val="00740ADF"/>
    <w:rsid w:val="0074339F"/>
    <w:rsid w:val="00744124"/>
    <w:rsid w:val="007522E6"/>
    <w:rsid w:val="0075476A"/>
    <w:rsid w:val="007563E1"/>
    <w:rsid w:val="00760104"/>
    <w:rsid w:val="00764360"/>
    <w:rsid w:val="007665EC"/>
    <w:rsid w:val="00770F61"/>
    <w:rsid w:val="00772FF7"/>
    <w:rsid w:val="007765B6"/>
    <w:rsid w:val="0078419B"/>
    <w:rsid w:val="007870A8"/>
    <w:rsid w:val="007A239C"/>
    <w:rsid w:val="007B449E"/>
    <w:rsid w:val="007B4E27"/>
    <w:rsid w:val="007B7335"/>
    <w:rsid w:val="007C55F7"/>
    <w:rsid w:val="007D0CB8"/>
    <w:rsid w:val="007D6FAD"/>
    <w:rsid w:val="007E1441"/>
    <w:rsid w:val="007E2F3F"/>
    <w:rsid w:val="007E5B6A"/>
    <w:rsid w:val="007F170E"/>
    <w:rsid w:val="007F67D3"/>
    <w:rsid w:val="007F7024"/>
    <w:rsid w:val="007F7FF7"/>
    <w:rsid w:val="008071A6"/>
    <w:rsid w:val="008129AA"/>
    <w:rsid w:val="00822445"/>
    <w:rsid w:val="00824F14"/>
    <w:rsid w:val="00825057"/>
    <w:rsid w:val="0082703C"/>
    <w:rsid w:val="00832068"/>
    <w:rsid w:val="00832BFD"/>
    <w:rsid w:val="00837662"/>
    <w:rsid w:val="00840DEE"/>
    <w:rsid w:val="00850A64"/>
    <w:rsid w:val="00855AEB"/>
    <w:rsid w:val="00862CBB"/>
    <w:rsid w:val="00862EFC"/>
    <w:rsid w:val="00873419"/>
    <w:rsid w:val="00874A59"/>
    <w:rsid w:val="00877B0B"/>
    <w:rsid w:val="008802CB"/>
    <w:rsid w:val="0089072D"/>
    <w:rsid w:val="0089426A"/>
    <w:rsid w:val="008955B4"/>
    <w:rsid w:val="008A7911"/>
    <w:rsid w:val="008B103F"/>
    <w:rsid w:val="008B4168"/>
    <w:rsid w:val="008B49F7"/>
    <w:rsid w:val="008B5F43"/>
    <w:rsid w:val="008B6EE3"/>
    <w:rsid w:val="008C10F2"/>
    <w:rsid w:val="008C2856"/>
    <w:rsid w:val="008C61D7"/>
    <w:rsid w:val="008C74E5"/>
    <w:rsid w:val="008D17C4"/>
    <w:rsid w:val="008D5EDB"/>
    <w:rsid w:val="008D76EE"/>
    <w:rsid w:val="008E2D1B"/>
    <w:rsid w:val="008E3049"/>
    <w:rsid w:val="008F5EE6"/>
    <w:rsid w:val="00900D7C"/>
    <w:rsid w:val="00906519"/>
    <w:rsid w:val="0091105E"/>
    <w:rsid w:val="00913F2D"/>
    <w:rsid w:val="009144D8"/>
    <w:rsid w:val="00916D0F"/>
    <w:rsid w:val="00917C6D"/>
    <w:rsid w:val="009218C3"/>
    <w:rsid w:val="00925C08"/>
    <w:rsid w:val="009266DA"/>
    <w:rsid w:val="009334EC"/>
    <w:rsid w:val="009363CA"/>
    <w:rsid w:val="00943640"/>
    <w:rsid w:val="009452CB"/>
    <w:rsid w:val="009533B3"/>
    <w:rsid w:val="0096073B"/>
    <w:rsid w:val="0096566D"/>
    <w:rsid w:val="009735C6"/>
    <w:rsid w:val="00980E77"/>
    <w:rsid w:val="009839BE"/>
    <w:rsid w:val="00987643"/>
    <w:rsid w:val="009911FA"/>
    <w:rsid w:val="00992625"/>
    <w:rsid w:val="009935DA"/>
    <w:rsid w:val="00993F2E"/>
    <w:rsid w:val="00994173"/>
    <w:rsid w:val="009959AD"/>
    <w:rsid w:val="009A03A8"/>
    <w:rsid w:val="009A329C"/>
    <w:rsid w:val="009A38F5"/>
    <w:rsid w:val="009B012B"/>
    <w:rsid w:val="009B1788"/>
    <w:rsid w:val="009B3860"/>
    <w:rsid w:val="009B5CBB"/>
    <w:rsid w:val="009C05F9"/>
    <w:rsid w:val="009C2229"/>
    <w:rsid w:val="009C685A"/>
    <w:rsid w:val="009C6AD3"/>
    <w:rsid w:val="009D2BEF"/>
    <w:rsid w:val="009D56E0"/>
    <w:rsid w:val="009E06F0"/>
    <w:rsid w:val="009E2179"/>
    <w:rsid w:val="009E28C8"/>
    <w:rsid w:val="009E4F08"/>
    <w:rsid w:val="009F66A5"/>
    <w:rsid w:val="009F74BE"/>
    <w:rsid w:val="00A008F4"/>
    <w:rsid w:val="00A010D4"/>
    <w:rsid w:val="00A02C45"/>
    <w:rsid w:val="00A0535D"/>
    <w:rsid w:val="00A103EA"/>
    <w:rsid w:val="00A1042A"/>
    <w:rsid w:val="00A1052B"/>
    <w:rsid w:val="00A10FD9"/>
    <w:rsid w:val="00A16408"/>
    <w:rsid w:val="00A16D65"/>
    <w:rsid w:val="00A20659"/>
    <w:rsid w:val="00A21249"/>
    <w:rsid w:val="00A24DDF"/>
    <w:rsid w:val="00A27C7E"/>
    <w:rsid w:val="00A33C98"/>
    <w:rsid w:val="00A402FC"/>
    <w:rsid w:val="00A410C8"/>
    <w:rsid w:val="00A5009A"/>
    <w:rsid w:val="00A52AA9"/>
    <w:rsid w:val="00A567D9"/>
    <w:rsid w:val="00A61AB5"/>
    <w:rsid w:val="00A641CB"/>
    <w:rsid w:val="00A6421B"/>
    <w:rsid w:val="00A65766"/>
    <w:rsid w:val="00A70764"/>
    <w:rsid w:val="00A730F0"/>
    <w:rsid w:val="00A73AEC"/>
    <w:rsid w:val="00A74C42"/>
    <w:rsid w:val="00A76E2C"/>
    <w:rsid w:val="00A8051B"/>
    <w:rsid w:val="00A81264"/>
    <w:rsid w:val="00A821BD"/>
    <w:rsid w:val="00A90BD5"/>
    <w:rsid w:val="00A91AEE"/>
    <w:rsid w:val="00A92455"/>
    <w:rsid w:val="00A9292C"/>
    <w:rsid w:val="00AA1CE0"/>
    <w:rsid w:val="00AA7122"/>
    <w:rsid w:val="00AB373B"/>
    <w:rsid w:val="00AB4E81"/>
    <w:rsid w:val="00AB5F36"/>
    <w:rsid w:val="00AC3742"/>
    <w:rsid w:val="00AC43BA"/>
    <w:rsid w:val="00AD3746"/>
    <w:rsid w:val="00AD76DE"/>
    <w:rsid w:val="00AE02CF"/>
    <w:rsid w:val="00AE418B"/>
    <w:rsid w:val="00AE47FF"/>
    <w:rsid w:val="00AE53C5"/>
    <w:rsid w:val="00AE58AB"/>
    <w:rsid w:val="00AE7895"/>
    <w:rsid w:val="00AF11A2"/>
    <w:rsid w:val="00AF43D8"/>
    <w:rsid w:val="00AF5B64"/>
    <w:rsid w:val="00AF6290"/>
    <w:rsid w:val="00B01A3A"/>
    <w:rsid w:val="00B0480E"/>
    <w:rsid w:val="00B139F3"/>
    <w:rsid w:val="00B1466E"/>
    <w:rsid w:val="00B15682"/>
    <w:rsid w:val="00B2315B"/>
    <w:rsid w:val="00B26BC1"/>
    <w:rsid w:val="00B274C7"/>
    <w:rsid w:val="00B3570B"/>
    <w:rsid w:val="00B43592"/>
    <w:rsid w:val="00B445C1"/>
    <w:rsid w:val="00B45496"/>
    <w:rsid w:val="00B4780D"/>
    <w:rsid w:val="00B50614"/>
    <w:rsid w:val="00B51208"/>
    <w:rsid w:val="00B51DE9"/>
    <w:rsid w:val="00B53A79"/>
    <w:rsid w:val="00B53BAF"/>
    <w:rsid w:val="00B553BF"/>
    <w:rsid w:val="00B55577"/>
    <w:rsid w:val="00B56F9E"/>
    <w:rsid w:val="00B575CF"/>
    <w:rsid w:val="00B57685"/>
    <w:rsid w:val="00B619C2"/>
    <w:rsid w:val="00B66B61"/>
    <w:rsid w:val="00B76503"/>
    <w:rsid w:val="00B8019B"/>
    <w:rsid w:val="00B815E2"/>
    <w:rsid w:val="00B83680"/>
    <w:rsid w:val="00B86F27"/>
    <w:rsid w:val="00B911F3"/>
    <w:rsid w:val="00B9462A"/>
    <w:rsid w:val="00B97197"/>
    <w:rsid w:val="00BA3365"/>
    <w:rsid w:val="00BA620B"/>
    <w:rsid w:val="00BA64CC"/>
    <w:rsid w:val="00BB020D"/>
    <w:rsid w:val="00BB16BD"/>
    <w:rsid w:val="00BB4334"/>
    <w:rsid w:val="00BC7480"/>
    <w:rsid w:val="00BC7FEE"/>
    <w:rsid w:val="00BD2907"/>
    <w:rsid w:val="00BD2A27"/>
    <w:rsid w:val="00BD3ACE"/>
    <w:rsid w:val="00BD71A3"/>
    <w:rsid w:val="00BE21B0"/>
    <w:rsid w:val="00BE247A"/>
    <w:rsid w:val="00BE4DD2"/>
    <w:rsid w:val="00BE7018"/>
    <w:rsid w:val="00BE7121"/>
    <w:rsid w:val="00BF021C"/>
    <w:rsid w:val="00BF2E6A"/>
    <w:rsid w:val="00BF35AC"/>
    <w:rsid w:val="00BF5E7A"/>
    <w:rsid w:val="00BF7272"/>
    <w:rsid w:val="00C036FE"/>
    <w:rsid w:val="00C03781"/>
    <w:rsid w:val="00C0462A"/>
    <w:rsid w:val="00C04B05"/>
    <w:rsid w:val="00C04E09"/>
    <w:rsid w:val="00C06CEA"/>
    <w:rsid w:val="00C074DE"/>
    <w:rsid w:val="00C07653"/>
    <w:rsid w:val="00C15855"/>
    <w:rsid w:val="00C224C8"/>
    <w:rsid w:val="00C22DA6"/>
    <w:rsid w:val="00C258F2"/>
    <w:rsid w:val="00C26657"/>
    <w:rsid w:val="00C2690D"/>
    <w:rsid w:val="00C31109"/>
    <w:rsid w:val="00C3419D"/>
    <w:rsid w:val="00C37F08"/>
    <w:rsid w:val="00C4772F"/>
    <w:rsid w:val="00C62390"/>
    <w:rsid w:val="00C701E5"/>
    <w:rsid w:val="00C7561C"/>
    <w:rsid w:val="00C83212"/>
    <w:rsid w:val="00C85DF8"/>
    <w:rsid w:val="00C9393A"/>
    <w:rsid w:val="00C94D20"/>
    <w:rsid w:val="00C97B3B"/>
    <w:rsid w:val="00CA0F95"/>
    <w:rsid w:val="00CA2015"/>
    <w:rsid w:val="00CA34D7"/>
    <w:rsid w:val="00CA4D2F"/>
    <w:rsid w:val="00CA6EBE"/>
    <w:rsid w:val="00CB0197"/>
    <w:rsid w:val="00CB7E42"/>
    <w:rsid w:val="00CC353D"/>
    <w:rsid w:val="00CC3814"/>
    <w:rsid w:val="00CC3B59"/>
    <w:rsid w:val="00CC5CA7"/>
    <w:rsid w:val="00CC7813"/>
    <w:rsid w:val="00CD1CB7"/>
    <w:rsid w:val="00CD30B4"/>
    <w:rsid w:val="00CD457A"/>
    <w:rsid w:val="00CD6932"/>
    <w:rsid w:val="00CF0506"/>
    <w:rsid w:val="00CF5C4A"/>
    <w:rsid w:val="00CF79F4"/>
    <w:rsid w:val="00CF7E7C"/>
    <w:rsid w:val="00D018F1"/>
    <w:rsid w:val="00D02CF3"/>
    <w:rsid w:val="00D02E34"/>
    <w:rsid w:val="00D05B5A"/>
    <w:rsid w:val="00D14F44"/>
    <w:rsid w:val="00D20D85"/>
    <w:rsid w:val="00D21530"/>
    <w:rsid w:val="00D25F85"/>
    <w:rsid w:val="00D270DA"/>
    <w:rsid w:val="00D31D5D"/>
    <w:rsid w:val="00D34A82"/>
    <w:rsid w:val="00D404E9"/>
    <w:rsid w:val="00D41C31"/>
    <w:rsid w:val="00D41F4B"/>
    <w:rsid w:val="00D469DC"/>
    <w:rsid w:val="00D47847"/>
    <w:rsid w:val="00D54996"/>
    <w:rsid w:val="00D55E22"/>
    <w:rsid w:val="00D57F77"/>
    <w:rsid w:val="00D65102"/>
    <w:rsid w:val="00D67EB2"/>
    <w:rsid w:val="00D7019F"/>
    <w:rsid w:val="00D71F3F"/>
    <w:rsid w:val="00D7428B"/>
    <w:rsid w:val="00D76BE8"/>
    <w:rsid w:val="00D76FDF"/>
    <w:rsid w:val="00D77352"/>
    <w:rsid w:val="00D817D0"/>
    <w:rsid w:val="00D94D09"/>
    <w:rsid w:val="00DA15C8"/>
    <w:rsid w:val="00DA26E0"/>
    <w:rsid w:val="00DA5404"/>
    <w:rsid w:val="00DA550A"/>
    <w:rsid w:val="00DA6093"/>
    <w:rsid w:val="00DA68DC"/>
    <w:rsid w:val="00DB48D9"/>
    <w:rsid w:val="00DB4A0B"/>
    <w:rsid w:val="00DB5F77"/>
    <w:rsid w:val="00DC0942"/>
    <w:rsid w:val="00DC1590"/>
    <w:rsid w:val="00DC1B7C"/>
    <w:rsid w:val="00DC25DE"/>
    <w:rsid w:val="00DC2A31"/>
    <w:rsid w:val="00DC4A8E"/>
    <w:rsid w:val="00DD1147"/>
    <w:rsid w:val="00DD21D0"/>
    <w:rsid w:val="00DD5A48"/>
    <w:rsid w:val="00DD7D4A"/>
    <w:rsid w:val="00DE1C87"/>
    <w:rsid w:val="00DE2002"/>
    <w:rsid w:val="00DE4890"/>
    <w:rsid w:val="00DF0153"/>
    <w:rsid w:val="00DF1DB6"/>
    <w:rsid w:val="00DF22A5"/>
    <w:rsid w:val="00DF411F"/>
    <w:rsid w:val="00DF60B9"/>
    <w:rsid w:val="00DF78A1"/>
    <w:rsid w:val="00E00B95"/>
    <w:rsid w:val="00E0229A"/>
    <w:rsid w:val="00E14BB5"/>
    <w:rsid w:val="00E20E9E"/>
    <w:rsid w:val="00E24864"/>
    <w:rsid w:val="00E25D0C"/>
    <w:rsid w:val="00E30E50"/>
    <w:rsid w:val="00E34088"/>
    <w:rsid w:val="00E4202E"/>
    <w:rsid w:val="00E45B19"/>
    <w:rsid w:val="00E52225"/>
    <w:rsid w:val="00E57EC4"/>
    <w:rsid w:val="00E60E5A"/>
    <w:rsid w:val="00E672B2"/>
    <w:rsid w:val="00E72355"/>
    <w:rsid w:val="00E74D14"/>
    <w:rsid w:val="00E86817"/>
    <w:rsid w:val="00E879C1"/>
    <w:rsid w:val="00E929BB"/>
    <w:rsid w:val="00E9503B"/>
    <w:rsid w:val="00EA5107"/>
    <w:rsid w:val="00EA541A"/>
    <w:rsid w:val="00EB0864"/>
    <w:rsid w:val="00EC2400"/>
    <w:rsid w:val="00EC3F69"/>
    <w:rsid w:val="00EC4EC2"/>
    <w:rsid w:val="00EE257A"/>
    <w:rsid w:val="00EE39DB"/>
    <w:rsid w:val="00EE6694"/>
    <w:rsid w:val="00EE71C3"/>
    <w:rsid w:val="00EF2C0B"/>
    <w:rsid w:val="00EF455E"/>
    <w:rsid w:val="00EF7FF8"/>
    <w:rsid w:val="00F0156F"/>
    <w:rsid w:val="00F01622"/>
    <w:rsid w:val="00F14895"/>
    <w:rsid w:val="00F1713F"/>
    <w:rsid w:val="00F23B9F"/>
    <w:rsid w:val="00F320D2"/>
    <w:rsid w:val="00F44A67"/>
    <w:rsid w:val="00F45FB5"/>
    <w:rsid w:val="00F52C69"/>
    <w:rsid w:val="00F62567"/>
    <w:rsid w:val="00F62D64"/>
    <w:rsid w:val="00F67B00"/>
    <w:rsid w:val="00F701F9"/>
    <w:rsid w:val="00F7220D"/>
    <w:rsid w:val="00F748DF"/>
    <w:rsid w:val="00F76F27"/>
    <w:rsid w:val="00F81D52"/>
    <w:rsid w:val="00F84125"/>
    <w:rsid w:val="00F871F5"/>
    <w:rsid w:val="00F92799"/>
    <w:rsid w:val="00F947C4"/>
    <w:rsid w:val="00F95E2E"/>
    <w:rsid w:val="00F9695E"/>
    <w:rsid w:val="00F96BE1"/>
    <w:rsid w:val="00F97152"/>
    <w:rsid w:val="00FA019B"/>
    <w:rsid w:val="00FA4123"/>
    <w:rsid w:val="00FA43B6"/>
    <w:rsid w:val="00FA6A99"/>
    <w:rsid w:val="00FB18D9"/>
    <w:rsid w:val="00FB304A"/>
    <w:rsid w:val="00FB5A1B"/>
    <w:rsid w:val="00FB7640"/>
    <w:rsid w:val="00FC0F56"/>
    <w:rsid w:val="00FC2649"/>
    <w:rsid w:val="00FC368B"/>
    <w:rsid w:val="00FD2FB3"/>
    <w:rsid w:val="00FD6985"/>
    <w:rsid w:val="00FD6E2E"/>
    <w:rsid w:val="00FE1190"/>
    <w:rsid w:val="00FE7ED3"/>
    <w:rsid w:val="00FF09D2"/>
    <w:rsid w:val="00FF0B68"/>
    <w:rsid w:val="00FF1C8A"/>
    <w:rsid w:val="00FF3674"/>
    <w:rsid w:val="00FF658C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7C11970"/>
  <w15:docId w15:val="{5BEB13A1-A635-4CD6-AEDA-6860E855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C04B05"/>
    <w:pPr>
      <w:spacing w:line="240" w:lineRule="auto"/>
    </w:pPr>
    <w:rPr>
      <w:szCs w:val="22"/>
    </w:rPr>
  </w:style>
  <w:style w:type="paragraph" w:styleId="berschrift1">
    <w:name w:val="heading 1"/>
    <w:basedOn w:val="Standard"/>
    <w:next w:val="Textkrper"/>
    <w:link w:val="berschrift1Zchn"/>
    <w:uiPriority w:val="9"/>
    <w:qFormat/>
    <w:rsid w:val="00C04B05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C04B05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C04B05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C04B05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C04B05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C04B05"/>
  </w:style>
  <w:style w:type="paragraph" w:customStyle="1" w:styleId="TabelleNummerierungalt">
    <w:name w:val="Tabelle Nummerierung alt"/>
    <w:basedOn w:val="Standard"/>
    <w:uiPriority w:val="99"/>
    <w:semiHidden/>
    <w:locked/>
    <w:rsid w:val="00C04B05"/>
    <w:pPr>
      <w:numPr>
        <w:numId w:val="13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C04B05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C04B05"/>
    <w:pPr>
      <w:numPr>
        <w:numId w:val="14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C04B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4B0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C04B0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04B05"/>
    <w:rPr>
      <w:rFonts w:eastAsia="Times New Roman" w:cs="Times New Roman"/>
      <w:sz w:val="16"/>
      <w:szCs w:val="22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C04B0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04B05"/>
    <w:rPr>
      <w:rFonts w:eastAsia="Times New Roman" w:cs="Times New Roman"/>
      <w:szCs w:val="22"/>
      <w:lang w:eastAsia="de-DE"/>
    </w:rPr>
  </w:style>
  <w:style w:type="character" w:styleId="Seitenzahl">
    <w:name w:val="page number"/>
    <w:basedOn w:val="Absatz-Standardschriftart"/>
    <w:semiHidden/>
    <w:rsid w:val="00C04B05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C04B05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C04B05"/>
    <w:rPr>
      <w:rFonts w:ascii="Source Sans Pro Light" w:eastAsia="Times New Roman" w:hAnsi="Source Sans Pro Light" w:cs="Times New Roman"/>
      <w:color w:val="A6A6A6"/>
      <w:szCs w:val="22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C04B05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C04B05"/>
    <w:rPr>
      <w:rFonts w:eastAsia="Times New Roman" w:cs="Times New Roman"/>
      <w:color w:val="A6A6A6"/>
      <w:szCs w:val="22"/>
      <w:lang w:eastAsia="de-DE"/>
    </w:rPr>
  </w:style>
  <w:style w:type="paragraph" w:customStyle="1" w:styleId="TabelleKopfmitte">
    <w:name w:val="Tabelle_Kopf_mitte"/>
    <w:basedOn w:val="Standard"/>
    <w:rsid w:val="00C04B05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C04B05"/>
    <w:pPr>
      <w:numPr>
        <w:numId w:val="19"/>
      </w:numPr>
      <w:spacing w:before="120"/>
      <w:jc w:val="both"/>
    </w:pPr>
  </w:style>
  <w:style w:type="paragraph" w:customStyle="1" w:styleId="LS-DeckblattQuatrate">
    <w:name w:val="LS-Deckblatt Quatrate"/>
    <w:semiHidden/>
    <w:rsid w:val="00C04B05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rsid w:val="00C04B05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rsid w:val="00C04B05"/>
    <w:rPr>
      <w:sz w:val="32"/>
    </w:rPr>
  </w:style>
  <w:style w:type="paragraph" w:customStyle="1" w:styleId="LS-ImpressumFett">
    <w:name w:val="LS-Impressum Fett"/>
    <w:uiPriority w:val="99"/>
    <w:semiHidden/>
    <w:rsid w:val="00C04B05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C04B05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C04B05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C04B05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C04B05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C04B05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C04B05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C04B05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C04B05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C04B05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C04B05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C04B05"/>
    <w:rPr>
      <w:szCs w:val="22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4B05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04B05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04B05"/>
    <w:rPr>
      <w:rFonts w:ascii="Source Sans Pro SemiBold" w:eastAsia="Times New Roman" w:hAnsi="Source Sans Pro SemiBold" w:cs="Times New Roman"/>
      <w:bCs/>
      <w:sz w:val="22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04B05"/>
    <w:rPr>
      <w:rFonts w:ascii="Source Sans Pro SemiBold" w:eastAsia="Times New Roman" w:hAnsi="Source Sans Pro SemiBold" w:cs="Times New Roman"/>
      <w:bCs/>
      <w:iCs/>
      <w:szCs w:val="22"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C04B0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C04B05"/>
    <w:rPr>
      <w:szCs w:val="24"/>
      <w:lang w:eastAsia="de-DE"/>
    </w:rPr>
  </w:style>
  <w:style w:type="character" w:styleId="Fett">
    <w:name w:val="Strong"/>
    <w:uiPriority w:val="22"/>
    <w:qFormat/>
    <w:rsid w:val="00C04B05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C04B05"/>
    <w:rPr>
      <w:i/>
      <w:iCs/>
    </w:rPr>
  </w:style>
  <w:style w:type="table" w:styleId="Tabellenraster">
    <w:name w:val="Table Grid"/>
    <w:basedOn w:val="NormaleTabelle"/>
    <w:uiPriority w:val="39"/>
    <w:rsid w:val="00C04B05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C04B05"/>
    <w:pPr>
      <w:numPr>
        <w:numId w:val="15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04B05"/>
    <w:pPr>
      <w:numPr>
        <w:numId w:val="16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C04B0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C04B0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C04B05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C04B05"/>
    <w:pPr>
      <w:numPr>
        <w:numId w:val="2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C04B05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C04B05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C04B05"/>
    <w:pPr>
      <w:jc w:val="center"/>
    </w:pPr>
  </w:style>
  <w:style w:type="character" w:styleId="Hyperlink">
    <w:name w:val="Hyperlink"/>
    <w:uiPriority w:val="99"/>
    <w:semiHidden/>
    <w:rsid w:val="00C04B05"/>
    <w:rPr>
      <w:color w:val="0000FF"/>
      <w:u w:val="single"/>
    </w:rPr>
  </w:style>
  <w:style w:type="paragraph" w:customStyle="1" w:styleId="Tabelle6ptmitte">
    <w:name w:val="Tabelle_6pt_mitte"/>
    <w:basedOn w:val="Standard"/>
    <w:rsid w:val="00C04B05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C04B05"/>
    <w:pPr>
      <w:numPr>
        <w:numId w:val="17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C04B05"/>
    <w:pPr>
      <w:numPr>
        <w:numId w:val="3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C04B05"/>
    <w:rPr>
      <w:b/>
    </w:rPr>
  </w:style>
  <w:style w:type="paragraph" w:styleId="Aufzhlungszeichen">
    <w:name w:val="List Bullet"/>
    <w:basedOn w:val="Standard"/>
    <w:uiPriority w:val="99"/>
    <w:semiHidden/>
    <w:rsid w:val="00C04B05"/>
    <w:pPr>
      <w:numPr>
        <w:numId w:val="4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C04B05"/>
    <w:pPr>
      <w:numPr>
        <w:numId w:val="18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C04B05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C04B05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C04B05"/>
    <w:pPr>
      <w:numPr>
        <w:numId w:val="5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C04B05"/>
    <w:pPr>
      <w:numPr>
        <w:numId w:val="6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C04B05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C04B0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C04B05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C04B05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C04B05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C04B05"/>
    <w:pPr>
      <w:numPr>
        <w:ilvl w:val="1"/>
        <w:numId w:val="18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C04B05"/>
    <w:pPr>
      <w:numPr>
        <w:ilvl w:val="2"/>
        <w:numId w:val="18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C04B05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C04B05"/>
    <w:pPr>
      <w:numPr>
        <w:numId w:val="7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C04B05"/>
  </w:style>
  <w:style w:type="paragraph" w:customStyle="1" w:styleId="MaginaliegrauIcon">
    <w:name w:val="Maginalie_grau_Icon"/>
    <w:basedOn w:val="Standard"/>
    <w:next w:val="Textkrper"/>
    <w:uiPriority w:val="99"/>
    <w:rsid w:val="00C04B05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C04B05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C04B05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C04B05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C04B05"/>
    <w:rPr>
      <w:strike/>
      <w:dstrike w:val="0"/>
    </w:rPr>
  </w:style>
  <w:style w:type="paragraph" w:customStyle="1" w:styleId="Textkrpermitte">
    <w:name w:val="Textkörper_mitte"/>
    <w:basedOn w:val="Standard"/>
    <w:rsid w:val="00C04B05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C04B05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C04B0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C04B05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C04B05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C04B05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C04B05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C04B05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C04B05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04B05"/>
  </w:style>
  <w:style w:type="paragraph" w:styleId="Aufzhlungszeichen3">
    <w:name w:val="List Bullet 3"/>
    <w:basedOn w:val="Standard"/>
    <w:uiPriority w:val="99"/>
    <w:semiHidden/>
    <w:unhideWhenUsed/>
    <w:rsid w:val="00C04B05"/>
    <w:pPr>
      <w:numPr>
        <w:numId w:val="8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C04B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04B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C04B05"/>
    <w:rPr>
      <w:szCs w:val="22"/>
      <w:lang w:eastAsia="de-DE"/>
    </w:rPr>
  </w:style>
  <w:style w:type="paragraph" w:styleId="Blocktext">
    <w:name w:val="Block Text"/>
    <w:basedOn w:val="Standard"/>
    <w:uiPriority w:val="99"/>
    <w:semiHidden/>
    <w:unhideWhenUsed/>
    <w:rsid w:val="00C04B05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C04B05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C04B05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C04B0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04B05"/>
    <w:rPr>
      <w:i/>
      <w:iCs/>
      <w:color w:val="404040" w:themeColor="text1" w:themeTint="BF"/>
      <w:szCs w:val="22"/>
    </w:rPr>
  </w:style>
  <w:style w:type="paragraph" w:customStyle="1" w:styleId="TabelleLinks6PT">
    <w:name w:val="Tabelle Links 6PT"/>
    <w:basedOn w:val="TabelleLinks"/>
    <w:uiPriority w:val="99"/>
    <w:rsid w:val="00C04B05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C04B05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C04B05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C04B05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C04B05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C04B05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C04B05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C04B05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C04B05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C04B05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C04B05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C04B05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C04B05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C04B05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04B05"/>
    <w:rPr>
      <w:sz w:val="22"/>
      <w:szCs w:val="20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C04B05"/>
    <w:pPr>
      <w:numPr>
        <w:numId w:val="10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C04B05"/>
    <w:pPr>
      <w:numPr>
        <w:numId w:val="9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C04B05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C04B05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C04B05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C04B05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C04B05"/>
    <w:pPr>
      <w:numPr>
        <w:numId w:val="11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C04B05"/>
    <w:pPr>
      <w:numPr>
        <w:numId w:val="12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C04B05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C04B05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C04B05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C04B05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C04B0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C04B05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C04B05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C04B05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C04B05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C04B05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C04B05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C04B05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C04B05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C04B05"/>
  </w:style>
  <w:style w:type="paragraph" w:customStyle="1" w:styleId="berschrift2neu">
    <w:name w:val="Überschrift2_neu"/>
    <w:basedOn w:val="berschrift2"/>
    <w:uiPriority w:val="99"/>
    <w:rsid w:val="00C04B05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C04B05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C04B05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C04B05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C04B05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C04B05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C04B05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C04B05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C04B05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04B05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04B05"/>
    <w:rPr>
      <w:szCs w:val="22"/>
    </w:rPr>
  </w:style>
  <w:style w:type="character" w:customStyle="1" w:styleId="Absatz-Standardschriftart1">
    <w:name w:val="Absatz-Standardschriftart1"/>
    <w:semiHidden/>
    <w:rsid w:val="00C04B05"/>
  </w:style>
  <w:style w:type="table" w:styleId="MittlereListe2-Akzent1">
    <w:name w:val="Medium List 2 Accent 1"/>
    <w:basedOn w:val="NormaleTabelle"/>
    <w:uiPriority w:val="66"/>
    <w:rsid w:val="00C04B05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C04B05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C04B05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C04B05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C04B05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C04B05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C04B05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C04B05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C04B05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C04B05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C04B05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C04B05"/>
  </w:style>
  <w:style w:type="character" w:styleId="Kommentarzeichen">
    <w:name w:val="annotation reference"/>
    <w:basedOn w:val="Absatz-Standardschriftart"/>
    <w:uiPriority w:val="99"/>
    <w:semiHidden/>
    <w:unhideWhenUsed/>
    <w:rsid w:val="00363E2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63E28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63E2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3E2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3E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2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7.png"/><Relationship Id="rId1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tsp_000\Documents\Unterricht\9%20SOL\LF1_Summercamp\1807%20LS%20Format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B4469-9055-4525-9F30-2E7B785D3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12</Pages>
  <Words>875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Tina Sarhan</cp:lastModifiedBy>
  <cp:revision>12</cp:revision>
  <cp:lastPrinted>2021-07-02T02:56:00Z</cp:lastPrinted>
  <dcterms:created xsi:type="dcterms:W3CDTF">2021-06-28T01:13:00Z</dcterms:created>
  <dcterms:modified xsi:type="dcterms:W3CDTF">2021-08-03T08:24:00Z</dcterms:modified>
</cp:coreProperties>
</file>