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3837968"/>
        <w:docPartObj>
          <w:docPartGallery w:val="Cover Pages"/>
          <w:docPartUnique/>
        </w:docPartObj>
      </w:sdtPr>
      <w:sdtEndPr/>
      <w:sdtContent>
        <w:p w14:paraId="529C6A1E" w14:textId="77777777" w:rsidR="003720A2" w:rsidRDefault="003720A2"/>
        <w:p w14:paraId="559FDC76" w14:textId="1519096C" w:rsidR="00F20C96" w:rsidRDefault="009F21F6" w:rsidP="00F20C96">
          <w:pPr>
            <w:jc w:val="left"/>
          </w:pPr>
        </w:p>
      </w:sdtContent>
    </w:sdt>
    <w:p w14:paraId="70D9735B" w14:textId="126A402A" w:rsidR="00A541A9" w:rsidRDefault="00A541A9" w:rsidP="00F20C96">
      <w:pPr>
        <w:jc w:val="left"/>
      </w:pPr>
    </w:p>
    <w:p w14:paraId="612B57C0" w14:textId="2BC6763E" w:rsidR="000252A5" w:rsidRPr="0013372C" w:rsidRDefault="005E6563" w:rsidP="0013372C">
      <w:pPr>
        <w:sectPr w:rsidR="000252A5" w:rsidRPr="0013372C" w:rsidSect="003720A2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701" w:right="1418" w:bottom="1418" w:left="1418" w:header="0" w:footer="510" w:gutter="0"/>
          <w:pgNumType w:start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222CB57E" wp14:editId="5B2B6B76">
            <wp:simplePos x="0" y="0"/>
            <wp:positionH relativeFrom="column">
              <wp:posOffset>-1013552</wp:posOffset>
            </wp:positionH>
            <wp:positionV relativeFrom="paragraph">
              <wp:posOffset>931342</wp:posOffset>
            </wp:positionV>
            <wp:extent cx="7757556" cy="4063365"/>
            <wp:effectExtent l="0" t="0" r="0" b="0"/>
            <wp:wrapNone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2" b="10687"/>
                    <a:stretch/>
                  </pic:blipFill>
                  <pic:spPr bwMode="auto">
                    <a:xfrm>
                      <a:off x="0" y="0"/>
                      <a:ext cx="7758260" cy="406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2109614849"/>
          <w:picture/>
        </w:sdtPr>
        <w:sdtEndPr/>
        <w:sdtContent/>
      </w:sdt>
      <w:r w:rsidR="000973F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EA9F85" wp14:editId="7D8BA6E2">
                <wp:simplePos x="0" y="0"/>
                <wp:positionH relativeFrom="column">
                  <wp:posOffset>-274955</wp:posOffset>
                </wp:positionH>
                <wp:positionV relativeFrom="paragraph">
                  <wp:posOffset>5434330</wp:posOffset>
                </wp:positionV>
                <wp:extent cx="6235700" cy="240093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2400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C5577" w14:textId="77777777" w:rsidR="009F625A" w:rsidRPr="00656915" w:rsidRDefault="009F625A" w:rsidP="003A08D8">
                            <w:pPr>
                              <w:pStyle w:val="Deckblatt-Subline"/>
                            </w:pPr>
                            <w:r w:rsidRPr="00656915">
                              <w:t xml:space="preserve">Teilprojekt </w:t>
                            </w:r>
                            <w:proofErr w:type="spellStart"/>
                            <w:r w:rsidRPr="0013372C">
                              <w:t>Schüler</w:t>
                            </w:r>
                            <w:r w:rsidR="005074DC">
                              <w:t>W</w:t>
                            </w:r>
                            <w:r w:rsidRPr="0013372C">
                              <w:t>issen</w:t>
                            </w:r>
                            <w:proofErr w:type="spellEnd"/>
                            <w:r w:rsidR="000C3087">
                              <w:t xml:space="preserve"> </w:t>
                            </w:r>
                          </w:p>
                          <w:p w14:paraId="760ADFAC" w14:textId="77777777" w:rsidR="00931B37" w:rsidRDefault="00931B37" w:rsidP="001729C5">
                            <w:pPr>
                              <w:pStyle w:val="Deckblatt-Headline"/>
                            </w:pPr>
                            <w:r>
                              <w:t>Wasserstoff-</w:t>
                            </w:r>
                          </w:p>
                          <w:p w14:paraId="2E91924C" w14:textId="7B1ED6A0" w:rsidR="00931B37" w:rsidRPr="001729C5" w:rsidRDefault="00931B37" w:rsidP="001729C5">
                            <w:pPr>
                              <w:pStyle w:val="Deckblatt-Headline"/>
                            </w:pPr>
                            <w:r>
                              <w:t>Herstellungsverfahren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A9F8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1.65pt;margin-top:427.9pt;width:491pt;height:18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" filled="f" stroked="f">
                <v:textbox>
                  <w:txbxContent>
                    <w:p w14:paraId="44BC5577" w14:textId="77777777" w:rsidR="009F625A" w:rsidRPr="00656915" w:rsidRDefault="009F625A" w:rsidP="003A08D8">
                      <w:pPr>
                        <w:pStyle w:val="Deckblatt-Subline"/>
                      </w:pPr>
                      <w:r w:rsidRPr="00656915">
                        <w:t xml:space="preserve">Teilprojekt </w:t>
                      </w:r>
                      <w:r w:rsidRPr="0013372C">
                        <w:t>Schüler</w:t>
                      </w:r>
                      <w:r w:rsidR="005074DC">
                        <w:t>W</w:t>
                      </w:r>
                      <w:r w:rsidRPr="0013372C">
                        <w:t>issen</w:t>
                      </w:r>
                      <w:r w:rsidR="000C3087">
                        <w:t xml:space="preserve"> </w:t>
                      </w:r>
                    </w:p>
                    <w:p w14:paraId="760ADFAC" w14:textId="77777777" w:rsidR="00931B37" w:rsidRDefault="00931B37" w:rsidP="001729C5">
                      <w:pPr>
                        <w:pStyle w:val="Deckblatt-Headline"/>
                      </w:pPr>
                      <w:r>
                        <w:t>Wasserstoff-</w:t>
                      </w:r>
                    </w:p>
                    <w:p w14:paraId="2E91924C" w14:textId="7B1ED6A0" w:rsidR="00931B37" w:rsidRPr="001729C5" w:rsidRDefault="00931B37" w:rsidP="001729C5">
                      <w:pPr>
                        <w:pStyle w:val="Deckblatt-Headline"/>
                      </w:pPr>
                      <w:r>
                        <w:t>Herstellungsverfahren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25A">
        <w:br w:type="page"/>
      </w:r>
    </w:p>
    <w:p w14:paraId="56D25DF4" w14:textId="2B3EA379" w:rsidR="009F625A" w:rsidRPr="00953598" w:rsidRDefault="00E16FE0" w:rsidP="00953598">
      <w:pPr>
        <w:pStyle w:val="Untertitel"/>
      </w:pPr>
      <w:r w:rsidRPr="003A08D8">
        <w:lastRenderedPageBreak/>
        <w:t>Impressum</w:t>
      </w:r>
      <w:r w:rsidRPr="00953598">
        <w:t>:</w:t>
      </w:r>
      <w:r w:rsidR="0034167D" w:rsidRPr="0034167D">
        <w:rPr>
          <w:noProof/>
          <w:lang w:eastAsia="de-DE"/>
        </w:rPr>
        <w:t xml:space="preserve"> </w:t>
      </w:r>
    </w:p>
    <w:p w14:paraId="5F6B477C" w14:textId="77777777" w:rsidR="009078D8" w:rsidRPr="009078D8" w:rsidRDefault="009078D8" w:rsidP="009078D8"/>
    <w:tbl>
      <w:tblPr>
        <w:tblStyle w:val="Tabellenraster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2"/>
        <w:gridCol w:w="6724"/>
      </w:tblGrid>
      <w:tr w:rsidR="00F301EA" w:rsidRPr="00D96C78" w14:paraId="28AAB9E6" w14:textId="77777777" w:rsidTr="008C4C3D">
        <w:trPr>
          <w:trHeight w:val="851"/>
        </w:trPr>
        <w:tc>
          <w:tcPr>
            <w:tcW w:w="2462" w:type="dxa"/>
          </w:tcPr>
          <w:p w14:paraId="31A244D4" w14:textId="509F30DD" w:rsidR="00F301EA" w:rsidRPr="00D96C78" w:rsidRDefault="0034167D" w:rsidP="000B3B83">
            <w:r w:rsidRPr="00D96C78">
              <w:rPr>
                <w:noProof/>
                <w:lang w:eastAsia="de-DE"/>
              </w:rPr>
              <w:drawing>
                <wp:inline distT="0" distB="0" distL="0" distR="0" wp14:anchorId="062262CF" wp14:editId="7320595C">
                  <wp:extent cx="1207967" cy="422277"/>
                  <wp:effectExtent l="0" t="0" r="0" b="0"/>
                  <wp:docPr id="48" name="Grafik 48" descr="Ein Bild, das Text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8" descr="Ein Bild, das Text, ClipArt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464" cy="42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4" w:type="dxa"/>
          </w:tcPr>
          <w:p w14:paraId="34B7C978" w14:textId="77777777" w:rsidR="0034167D" w:rsidRDefault="0034167D" w:rsidP="0034167D">
            <w:r>
              <w:t>Dieses Werk ist lizensiert unter CC BY 4.0,</w:t>
            </w:r>
          </w:p>
          <w:p w14:paraId="3DF61031" w14:textId="77777777" w:rsidR="00506789" w:rsidRDefault="0034167D" w:rsidP="0034167D">
            <w:r>
              <w:t>Typ Namensnennung 4.0 International</w:t>
            </w:r>
          </w:p>
          <w:p w14:paraId="1675FB25" w14:textId="5A27A51C" w:rsidR="002560BB" w:rsidRDefault="0034167D" w:rsidP="0034167D">
            <w:r>
              <w:t>(https://creativecommons.org/licenses/by/4.0/)</w:t>
            </w:r>
          </w:p>
          <w:p w14:paraId="5FA40BF9" w14:textId="77777777" w:rsidR="0034167D" w:rsidRDefault="0034167D" w:rsidP="0034167D">
            <w:pPr>
              <w:rPr>
                <w:b/>
              </w:rPr>
            </w:pPr>
          </w:p>
          <w:p w14:paraId="473072A3" w14:textId="77777777" w:rsidR="0066550B" w:rsidRPr="00D96C78" w:rsidRDefault="0066550B" w:rsidP="000B3B83">
            <w:pPr>
              <w:rPr>
                <w:b/>
              </w:rPr>
            </w:pPr>
          </w:p>
        </w:tc>
      </w:tr>
      <w:tr w:rsidR="00F301EA" w:rsidRPr="00D96C78" w14:paraId="178C98CE" w14:textId="77777777" w:rsidTr="008C4C3D">
        <w:trPr>
          <w:trHeight w:val="851"/>
        </w:trPr>
        <w:tc>
          <w:tcPr>
            <w:tcW w:w="2462" w:type="dxa"/>
          </w:tcPr>
          <w:p w14:paraId="38AA6880" w14:textId="77777777" w:rsidR="00F301EA" w:rsidRPr="00D96C78" w:rsidRDefault="00253C79" w:rsidP="000B3B83">
            <w:pPr>
              <w:jc w:val="right"/>
            </w:pPr>
            <w:r w:rsidRPr="00D96C78">
              <w:t>Titel</w:t>
            </w:r>
          </w:p>
        </w:tc>
        <w:tc>
          <w:tcPr>
            <w:tcW w:w="6724" w:type="dxa"/>
          </w:tcPr>
          <w:p w14:paraId="7C77B5F6" w14:textId="30987EDE" w:rsidR="00F301EA" w:rsidRPr="00D96C78" w:rsidRDefault="0066784D" w:rsidP="000B3B83">
            <w:r>
              <w:t>„</w:t>
            </w:r>
            <w:r w:rsidR="00931B37">
              <w:t>Wasserstoff-Herstellungsverfahren</w:t>
            </w:r>
            <w:r>
              <w:t>“</w:t>
            </w:r>
          </w:p>
        </w:tc>
      </w:tr>
      <w:tr w:rsidR="00253C79" w:rsidRPr="00D96C78" w14:paraId="10BD18A0" w14:textId="77777777" w:rsidTr="008C4C3D">
        <w:trPr>
          <w:trHeight w:val="851"/>
        </w:trPr>
        <w:tc>
          <w:tcPr>
            <w:tcW w:w="2462" w:type="dxa"/>
          </w:tcPr>
          <w:p w14:paraId="07CEC2D3" w14:textId="77777777" w:rsidR="00253C79" w:rsidRPr="00D96C78" w:rsidRDefault="00253C79" w:rsidP="000B3B83">
            <w:pPr>
              <w:jc w:val="right"/>
            </w:pPr>
            <w:r w:rsidRPr="00D96C78">
              <w:t>Dateiname</w:t>
            </w:r>
          </w:p>
        </w:tc>
        <w:tc>
          <w:tcPr>
            <w:tcW w:w="6724" w:type="dxa"/>
          </w:tcPr>
          <w:p w14:paraId="2214BDAB" w14:textId="2534164A" w:rsidR="00253C79" w:rsidRPr="00B36C61" w:rsidRDefault="00733EBD" w:rsidP="000B3B83">
            <w:r w:rsidRPr="00733EBD">
              <w:t>Wasserstoff-Herstellungsverfahren_IHJO_Wübben_2022_OER</w:t>
            </w:r>
          </w:p>
        </w:tc>
      </w:tr>
      <w:tr w:rsidR="00F301EA" w:rsidRPr="00D96C78" w14:paraId="7ECDDE6B" w14:textId="77777777" w:rsidTr="008C4C3D">
        <w:trPr>
          <w:trHeight w:val="851"/>
        </w:trPr>
        <w:tc>
          <w:tcPr>
            <w:tcW w:w="2462" w:type="dxa"/>
          </w:tcPr>
          <w:p w14:paraId="41665AE3" w14:textId="77777777" w:rsidR="00F301EA" w:rsidRPr="00D96C78" w:rsidRDefault="00F301EA" w:rsidP="000B3B83">
            <w:pPr>
              <w:jc w:val="right"/>
            </w:pPr>
            <w:r w:rsidRPr="00D96C78">
              <w:t>Autor</w:t>
            </w:r>
          </w:p>
        </w:tc>
        <w:tc>
          <w:tcPr>
            <w:tcW w:w="6724" w:type="dxa"/>
          </w:tcPr>
          <w:p w14:paraId="0EB9891D" w14:textId="547F54AB" w:rsidR="00F301EA" w:rsidRPr="00D96C78" w:rsidRDefault="00B36C61" w:rsidP="000B3B83">
            <w:r>
              <w:t xml:space="preserve">Anja </w:t>
            </w:r>
            <w:proofErr w:type="spellStart"/>
            <w:r>
              <w:t>Wübben</w:t>
            </w:r>
            <w:proofErr w:type="spellEnd"/>
          </w:p>
        </w:tc>
      </w:tr>
      <w:tr w:rsidR="00F301EA" w:rsidRPr="00D96C78" w14:paraId="70112816" w14:textId="77777777" w:rsidTr="008C4C3D">
        <w:trPr>
          <w:trHeight w:val="851"/>
        </w:trPr>
        <w:tc>
          <w:tcPr>
            <w:tcW w:w="2462" w:type="dxa"/>
          </w:tcPr>
          <w:p w14:paraId="3ADABA9D" w14:textId="77777777" w:rsidR="00F301EA" w:rsidRPr="00D96C78" w:rsidRDefault="00186920" w:rsidP="000B3B83">
            <w:pPr>
              <w:jc w:val="right"/>
            </w:pPr>
            <w:r w:rsidRPr="00D96C78">
              <w:t>Institution</w:t>
            </w:r>
          </w:p>
        </w:tc>
        <w:tc>
          <w:tcPr>
            <w:tcW w:w="6724" w:type="dxa"/>
          </w:tcPr>
          <w:p w14:paraId="7435E9BB" w14:textId="181324A0" w:rsidR="00D96C78" w:rsidRDefault="0066784D" w:rsidP="000B3B83">
            <w:r>
              <w:t>Universität Oldenburg,</w:t>
            </w:r>
          </w:p>
          <w:p w14:paraId="53549CD3" w14:textId="77777777" w:rsidR="00F301EA" w:rsidRPr="00D96C78" w:rsidRDefault="00D96C78" w:rsidP="000B3B83">
            <w:r>
              <w:t xml:space="preserve">Projekt: </w:t>
            </w:r>
            <w:r w:rsidR="00034D17" w:rsidRPr="00D96C78">
              <w:t>IHJO</w:t>
            </w:r>
            <w:r w:rsidR="00186920" w:rsidRPr="00D96C78">
              <w:t xml:space="preserve"> </w:t>
            </w:r>
            <w:r w:rsidR="00034D17" w:rsidRPr="00D96C78">
              <w:t>(</w:t>
            </w:r>
            <w:r w:rsidR="00186920" w:rsidRPr="00D96C78">
              <w:t>Innovative Hochschule Jade Oldenburg</w:t>
            </w:r>
            <w:r w:rsidR="00034D17" w:rsidRPr="00D96C78">
              <w:t>!)</w:t>
            </w:r>
          </w:p>
        </w:tc>
      </w:tr>
      <w:tr w:rsidR="00F301EA" w:rsidRPr="00D96C78" w14:paraId="05342B8A" w14:textId="77777777" w:rsidTr="008C4C3D">
        <w:trPr>
          <w:trHeight w:val="851"/>
        </w:trPr>
        <w:tc>
          <w:tcPr>
            <w:tcW w:w="2462" w:type="dxa"/>
          </w:tcPr>
          <w:p w14:paraId="5D3BC13C" w14:textId="77777777" w:rsidR="00F301EA" w:rsidRPr="00D96C78" w:rsidRDefault="00186920" w:rsidP="000B3B83">
            <w:pPr>
              <w:jc w:val="right"/>
            </w:pPr>
            <w:r w:rsidRPr="00D96C78">
              <w:t>Schlagworte</w:t>
            </w:r>
          </w:p>
        </w:tc>
        <w:tc>
          <w:tcPr>
            <w:tcW w:w="6724" w:type="dxa"/>
          </w:tcPr>
          <w:p w14:paraId="587114B4" w14:textId="017F95FD" w:rsidR="00F301EA" w:rsidRPr="00D96C78" w:rsidRDefault="00733EBD" w:rsidP="000B3B83">
            <w:r>
              <w:t>H2</w:t>
            </w:r>
            <w:r w:rsidR="0066784D">
              <w:t xml:space="preserve">, </w:t>
            </w:r>
            <w:r>
              <w:t>pinker Wasserstoff, grüner Wasserstoff</w:t>
            </w:r>
            <w:r w:rsidR="0066784D">
              <w:t>,</w:t>
            </w:r>
            <w:r>
              <w:t xml:space="preserve"> grauer Wasserstoff, blauer Wasserstoff, türkiser Wasserstoff, H2-Herstellungsverfahren</w:t>
            </w:r>
          </w:p>
        </w:tc>
      </w:tr>
      <w:tr w:rsidR="00473909" w:rsidRPr="00D96C78" w14:paraId="09C1AEB5" w14:textId="77777777" w:rsidTr="008C4C3D">
        <w:trPr>
          <w:trHeight w:val="851"/>
        </w:trPr>
        <w:tc>
          <w:tcPr>
            <w:tcW w:w="2462" w:type="dxa"/>
          </w:tcPr>
          <w:p w14:paraId="3D77010F" w14:textId="77777777" w:rsidR="00473909" w:rsidRPr="00D96C78" w:rsidRDefault="00473909" w:rsidP="000B3B83">
            <w:pPr>
              <w:jc w:val="right"/>
            </w:pPr>
            <w:r w:rsidRPr="00D96C78">
              <w:t>Kurzbeschreibung</w:t>
            </w:r>
          </w:p>
        </w:tc>
        <w:tc>
          <w:tcPr>
            <w:tcW w:w="6724" w:type="dxa"/>
          </w:tcPr>
          <w:p w14:paraId="19707192" w14:textId="2D75CC28" w:rsidR="00CD7EC4" w:rsidRPr="00CD7EC4" w:rsidRDefault="00733EBD" w:rsidP="00DC4F59">
            <w:r>
              <w:t>Quartettkarten zum Vergleich der Fakten von unterschiedlichen H2-Herstellungsverfahren</w:t>
            </w:r>
            <w:r w:rsidR="002B1AED">
              <w:t xml:space="preserve">, </w:t>
            </w:r>
            <w:bookmarkStart w:id="0" w:name="_Hlk120713080"/>
            <w:r w:rsidR="002B1AED">
              <w:t>Übersichtsgrafik verschiedener H2-Herstellungsverfahren.</w:t>
            </w:r>
            <w:bookmarkEnd w:id="0"/>
          </w:p>
        </w:tc>
      </w:tr>
      <w:tr w:rsidR="00F350AE" w:rsidRPr="00D96C78" w14:paraId="6167A6DD" w14:textId="77777777" w:rsidTr="008C4C3D">
        <w:trPr>
          <w:trHeight w:val="851"/>
        </w:trPr>
        <w:tc>
          <w:tcPr>
            <w:tcW w:w="2462" w:type="dxa"/>
          </w:tcPr>
          <w:p w14:paraId="6657FFDD" w14:textId="77777777" w:rsidR="00F350AE" w:rsidRPr="00D96C78" w:rsidRDefault="00F350AE" w:rsidP="000B3B83">
            <w:pPr>
              <w:jc w:val="right"/>
            </w:pPr>
            <w:r w:rsidRPr="00D96C78">
              <w:t>Fachzuordnung</w:t>
            </w:r>
          </w:p>
        </w:tc>
        <w:tc>
          <w:tcPr>
            <w:tcW w:w="6724" w:type="dxa"/>
          </w:tcPr>
          <w:p w14:paraId="58FF9E45" w14:textId="3FD7218E" w:rsidR="00F350AE" w:rsidRPr="00D96C78" w:rsidRDefault="00733EBD" w:rsidP="000B3B83">
            <w:r>
              <w:t>MINT, Energie</w:t>
            </w:r>
          </w:p>
        </w:tc>
      </w:tr>
      <w:tr w:rsidR="00F350AE" w:rsidRPr="00D96C78" w14:paraId="2ACF2952" w14:textId="77777777" w:rsidTr="008C4C3D">
        <w:trPr>
          <w:trHeight w:val="851"/>
        </w:trPr>
        <w:tc>
          <w:tcPr>
            <w:tcW w:w="2462" w:type="dxa"/>
          </w:tcPr>
          <w:p w14:paraId="60795868" w14:textId="77777777" w:rsidR="00F350AE" w:rsidRPr="00D96C78" w:rsidRDefault="00F350AE" w:rsidP="000B3B83">
            <w:pPr>
              <w:jc w:val="right"/>
            </w:pPr>
            <w:r w:rsidRPr="00D96C78">
              <w:t>Bildungsstufe</w:t>
            </w:r>
          </w:p>
        </w:tc>
        <w:tc>
          <w:tcPr>
            <w:tcW w:w="6724" w:type="dxa"/>
          </w:tcPr>
          <w:p w14:paraId="2A416BBE" w14:textId="41554438" w:rsidR="00F350AE" w:rsidRPr="00D96C78" w:rsidRDefault="00A17309" w:rsidP="000B3B83">
            <w:r>
              <w:t xml:space="preserve">Sek II, interessierte Lehrkräfte und </w:t>
            </w:r>
            <w:proofErr w:type="spellStart"/>
            <w:r>
              <w:t>Bildungsmultiplikator_innen</w:t>
            </w:r>
            <w:proofErr w:type="spellEnd"/>
          </w:p>
        </w:tc>
      </w:tr>
      <w:tr w:rsidR="00F301EA" w:rsidRPr="00D96C78" w14:paraId="085925CE" w14:textId="77777777" w:rsidTr="008C4C3D">
        <w:trPr>
          <w:trHeight w:val="851"/>
        </w:trPr>
        <w:tc>
          <w:tcPr>
            <w:tcW w:w="2462" w:type="dxa"/>
          </w:tcPr>
          <w:p w14:paraId="68710BB3" w14:textId="77777777" w:rsidR="00F301EA" w:rsidRPr="00D96C78" w:rsidRDefault="007C1BD7" w:rsidP="000B3B83">
            <w:pPr>
              <w:jc w:val="right"/>
            </w:pPr>
            <w:r w:rsidRPr="00767B7B">
              <w:t>Erstellungsdatum</w:t>
            </w:r>
          </w:p>
        </w:tc>
        <w:tc>
          <w:tcPr>
            <w:tcW w:w="6724" w:type="dxa"/>
          </w:tcPr>
          <w:p w14:paraId="53DAB4DB" w14:textId="3C5A6F85" w:rsidR="00F301EA" w:rsidRPr="00D96C78" w:rsidRDefault="00733EBD" w:rsidP="000B3B83">
            <w:r>
              <w:t>21</w:t>
            </w:r>
            <w:r w:rsidR="00A17309">
              <w:t>.0</w:t>
            </w:r>
            <w:r>
              <w:t>6</w:t>
            </w:r>
            <w:r w:rsidR="00A17309">
              <w:t>.2022</w:t>
            </w:r>
          </w:p>
        </w:tc>
      </w:tr>
      <w:tr w:rsidR="00C51EE5" w:rsidRPr="00D96C78" w14:paraId="6725E538" w14:textId="77777777" w:rsidTr="008C4C3D">
        <w:trPr>
          <w:trHeight w:val="851"/>
        </w:trPr>
        <w:tc>
          <w:tcPr>
            <w:tcW w:w="2462" w:type="dxa"/>
          </w:tcPr>
          <w:p w14:paraId="5F0C070E" w14:textId="77777777" w:rsidR="00C51EE5" w:rsidRPr="00767B7B" w:rsidRDefault="00C51EE5" w:rsidP="000B3B83">
            <w:pPr>
              <w:jc w:val="right"/>
            </w:pPr>
            <w:r>
              <w:t>Überarbeitungsdatum</w:t>
            </w:r>
          </w:p>
        </w:tc>
        <w:tc>
          <w:tcPr>
            <w:tcW w:w="6724" w:type="dxa"/>
          </w:tcPr>
          <w:p w14:paraId="6B779F44" w14:textId="77777777" w:rsidR="00C51EE5" w:rsidRPr="00D96C78" w:rsidRDefault="00C51EE5" w:rsidP="000B3B83"/>
        </w:tc>
      </w:tr>
    </w:tbl>
    <w:p w14:paraId="33D77661" w14:textId="77777777" w:rsidR="009F2231" w:rsidRDefault="009F2231">
      <w:pPr>
        <w:jc w:val="left"/>
      </w:pPr>
    </w:p>
    <w:p w14:paraId="6BE52354" w14:textId="77777777" w:rsidR="009F2231" w:rsidRDefault="009F2231">
      <w:pPr>
        <w:jc w:val="left"/>
      </w:pPr>
    </w:p>
    <w:p w14:paraId="50894147" w14:textId="77777777" w:rsidR="009F2231" w:rsidRDefault="009F2231">
      <w:pPr>
        <w:jc w:val="left"/>
      </w:pPr>
    </w:p>
    <w:p w14:paraId="3C9A330F" w14:textId="77777777" w:rsidR="009F2231" w:rsidRDefault="009F2231">
      <w:pPr>
        <w:jc w:val="left"/>
      </w:pPr>
    </w:p>
    <w:p w14:paraId="4D8CAD52" w14:textId="77777777" w:rsidR="009F2231" w:rsidRDefault="009F2231">
      <w:pPr>
        <w:jc w:val="left"/>
      </w:pPr>
    </w:p>
    <w:p w14:paraId="00B0FDA6" w14:textId="77777777" w:rsidR="006977F6" w:rsidRDefault="006977F6" w:rsidP="006977F6">
      <w:pPr>
        <w:jc w:val="right"/>
      </w:pPr>
    </w:p>
    <w:p w14:paraId="63A86636" w14:textId="77777777" w:rsidR="006977F6" w:rsidRDefault="006977F6" w:rsidP="006977F6"/>
    <w:p w14:paraId="02A5A05E" w14:textId="5A936577" w:rsidR="006977F6" w:rsidRPr="006977F6" w:rsidRDefault="006977F6" w:rsidP="006977F6">
      <w:pPr>
        <w:sectPr w:rsidR="006977F6" w:rsidRPr="006977F6" w:rsidSect="00AD52FE">
          <w:headerReference w:type="default" r:id="rId14"/>
          <w:footerReference w:type="default" r:id="rId15"/>
          <w:pgSz w:w="11906" w:h="16838"/>
          <w:pgMar w:top="1701" w:right="1134" w:bottom="1134" w:left="1134" w:header="0" w:footer="0" w:gutter="0"/>
          <w:cols w:space="708"/>
          <w:docGrid w:linePitch="360"/>
        </w:sectPr>
      </w:pPr>
    </w:p>
    <w:p w14:paraId="2705E86D" w14:textId="1F3C2C80" w:rsidR="002D4828" w:rsidRPr="006977F6" w:rsidRDefault="006977F6" w:rsidP="006977F6">
      <w:pPr>
        <w:rPr>
          <w:rFonts w:eastAsiaTheme="majorEastAsia" w:cstheme="majorBidi"/>
          <w:b/>
          <w:bCs/>
          <w:color w:val="2B897F"/>
          <w:sz w:val="32"/>
          <w:szCs w:val="32"/>
        </w:rPr>
      </w:pPr>
      <w:r w:rsidRPr="006977F6">
        <w:rPr>
          <w:rFonts w:eastAsiaTheme="majorEastAsia" w:cstheme="majorBidi"/>
          <w:b/>
          <w:bCs/>
          <w:color w:val="2B897F"/>
          <w:sz w:val="32"/>
          <w:szCs w:val="32"/>
        </w:rPr>
        <w:lastRenderedPageBreak/>
        <w:t>H2-Herstellungsverfahren</w:t>
      </w:r>
    </w:p>
    <w:p w14:paraId="1F2CCCD9" w14:textId="20A8ECA7" w:rsidR="006977F6" w:rsidRPr="006977F6" w:rsidRDefault="00156BF5" w:rsidP="006977F6">
      <w:r>
        <w:rPr>
          <w:noProof/>
        </w:rPr>
        <w:drawing>
          <wp:anchor distT="0" distB="0" distL="114300" distR="114300" simplePos="0" relativeHeight="251671552" behindDoc="0" locked="0" layoutInCell="1" allowOverlap="1" wp14:anchorId="5F5A1215" wp14:editId="0B8B83DC">
            <wp:simplePos x="0" y="0"/>
            <wp:positionH relativeFrom="column">
              <wp:posOffset>-3810</wp:posOffset>
            </wp:positionH>
            <wp:positionV relativeFrom="paragraph">
              <wp:posOffset>249555</wp:posOffset>
            </wp:positionV>
            <wp:extent cx="5905500" cy="8324850"/>
            <wp:effectExtent l="0" t="0" r="0" b="0"/>
            <wp:wrapNone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7F6">
        <w:t>Quartettkarten Vorderseite</w:t>
      </w:r>
    </w:p>
    <w:p w14:paraId="374BE968" w14:textId="6F0F5386" w:rsidR="00522A81" w:rsidRDefault="00522A81" w:rsidP="006977F6">
      <w:pPr>
        <w:pStyle w:val="Untertitel"/>
      </w:pPr>
    </w:p>
    <w:p w14:paraId="3D2D0B1E" w14:textId="04104130" w:rsidR="00156BF5" w:rsidRDefault="00156BF5" w:rsidP="00156BF5"/>
    <w:p w14:paraId="7EA18641" w14:textId="15A8782F" w:rsidR="00156BF5" w:rsidRDefault="00156BF5" w:rsidP="00156BF5"/>
    <w:p w14:paraId="7B174D41" w14:textId="47FBC0EE" w:rsidR="00156BF5" w:rsidRDefault="00156BF5" w:rsidP="00156BF5"/>
    <w:p w14:paraId="2025504A" w14:textId="5285FAF4" w:rsidR="00156BF5" w:rsidRDefault="00156BF5" w:rsidP="00156BF5"/>
    <w:p w14:paraId="78F934D5" w14:textId="0B6CD98D" w:rsidR="00156BF5" w:rsidRDefault="00156BF5" w:rsidP="00156BF5"/>
    <w:p w14:paraId="69E2A799" w14:textId="37448D52" w:rsidR="00156BF5" w:rsidRDefault="00156BF5" w:rsidP="00156BF5"/>
    <w:p w14:paraId="5BEE5C7A" w14:textId="77777777" w:rsidR="00156BF5" w:rsidRPr="00156BF5" w:rsidRDefault="00156BF5" w:rsidP="00156BF5"/>
    <w:p w14:paraId="6EFD594B" w14:textId="52D0C079" w:rsidR="00156BF5" w:rsidRDefault="00156BF5">
      <w:pPr>
        <w:jc w:val="left"/>
      </w:pPr>
      <w:r>
        <w:br w:type="page"/>
      </w:r>
    </w:p>
    <w:p w14:paraId="6124FDB4" w14:textId="4A0E2276" w:rsidR="001244F0" w:rsidRDefault="00312DBC" w:rsidP="001244F0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6E1A1B6" wp14:editId="26FEAC13">
            <wp:simplePos x="0" y="0"/>
            <wp:positionH relativeFrom="column">
              <wp:posOffset>0</wp:posOffset>
            </wp:positionH>
            <wp:positionV relativeFrom="paragraph">
              <wp:posOffset>232947</wp:posOffset>
            </wp:positionV>
            <wp:extent cx="2945130" cy="4196715"/>
            <wp:effectExtent l="0" t="0" r="7620" b="0"/>
            <wp:wrapNone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4F0">
        <w:t>Quartettkarten Vorderseite</w:t>
      </w:r>
    </w:p>
    <w:p w14:paraId="59D1E772" w14:textId="4A1CB30F" w:rsidR="001244F0" w:rsidRPr="006977F6" w:rsidRDefault="001244F0" w:rsidP="001244F0"/>
    <w:p w14:paraId="08BA25E0" w14:textId="47B992E3" w:rsidR="00522A81" w:rsidRDefault="00522A81" w:rsidP="002D4828"/>
    <w:p w14:paraId="705C979F" w14:textId="355A8DF5" w:rsidR="00701804" w:rsidRDefault="00701804" w:rsidP="002D4828"/>
    <w:p w14:paraId="3806A41D" w14:textId="0E2B1A6E" w:rsidR="002D4828" w:rsidRDefault="002D4828" w:rsidP="002D4828"/>
    <w:p w14:paraId="536F81B7" w14:textId="57F5F2F8" w:rsidR="001244F0" w:rsidRDefault="001244F0" w:rsidP="002D4828"/>
    <w:p w14:paraId="2B9EF231" w14:textId="6C9929B4" w:rsidR="001244F0" w:rsidRDefault="001244F0" w:rsidP="002D4828"/>
    <w:p w14:paraId="1323C333" w14:textId="4F354FF9" w:rsidR="001244F0" w:rsidRDefault="001244F0" w:rsidP="002D4828"/>
    <w:p w14:paraId="61722C33" w14:textId="1EFF4617" w:rsidR="001244F0" w:rsidRDefault="001244F0" w:rsidP="002D4828"/>
    <w:p w14:paraId="1D1F1CCC" w14:textId="7429733A" w:rsidR="001244F0" w:rsidRDefault="001244F0" w:rsidP="002D4828"/>
    <w:p w14:paraId="21D8BAA5" w14:textId="02DF30E6" w:rsidR="001244F0" w:rsidRDefault="001244F0" w:rsidP="002D4828"/>
    <w:p w14:paraId="64089361" w14:textId="1251495F" w:rsidR="001244F0" w:rsidRDefault="001244F0" w:rsidP="002D4828"/>
    <w:p w14:paraId="1688F2CB" w14:textId="5F0BFA5B" w:rsidR="001244F0" w:rsidRDefault="001244F0" w:rsidP="002D4828"/>
    <w:p w14:paraId="5F795B1D" w14:textId="687C1E83" w:rsidR="001244F0" w:rsidRDefault="001244F0" w:rsidP="002D4828"/>
    <w:p w14:paraId="0EE03B80" w14:textId="0F819189" w:rsidR="001244F0" w:rsidRPr="001244F0" w:rsidRDefault="001244F0" w:rsidP="002D4828">
      <w:pPr>
        <w:rPr>
          <w:sz w:val="36"/>
          <w:szCs w:val="36"/>
        </w:rPr>
      </w:pPr>
    </w:p>
    <w:p w14:paraId="522D0F0F" w14:textId="58AF0AB0" w:rsidR="001244F0" w:rsidRPr="006977F6" w:rsidRDefault="00312DBC" w:rsidP="001244F0">
      <w:r>
        <w:rPr>
          <w:noProof/>
        </w:rPr>
        <w:drawing>
          <wp:anchor distT="0" distB="0" distL="114300" distR="114300" simplePos="0" relativeHeight="251680768" behindDoc="0" locked="0" layoutInCell="1" allowOverlap="1" wp14:anchorId="5AC1E883" wp14:editId="2A2C0E67">
            <wp:simplePos x="0" y="0"/>
            <wp:positionH relativeFrom="column">
              <wp:posOffset>-3810</wp:posOffset>
            </wp:positionH>
            <wp:positionV relativeFrom="paragraph">
              <wp:posOffset>237392</wp:posOffset>
            </wp:positionV>
            <wp:extent cx="2945130" cy="4200586"/>
            <wp:effectExtent l="0" t="0" r="7620" b="9525"/>
            <wp:wrapNone/>
            <wp:docPr id="205" name="Grafik 20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rafik 205" descr="Ein Bild, das Text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420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4F0">
        <w:t>Quartettkarten Rückseite (ff)</w:t>
      </w:r>
    </w:p>
    <w:p w14:paraId="713D27CE" w14:textId="68B7A25F" w:rsidR="001244F0" w:rsidRDefault="001244F0" w:rsidP="002D4828"/>
    <w:p w14:paraId="130763AE" w14:textId="0C33C83A" w:rsidR="00295B15" w:rsidRDefault="00295B15" w:rsidP="002D4828"/>
    <w:p w14:paraId="7D98A2AE" w14:textId="63A5F1D5" w:rsidR="00295B15" w:rsidRDefault="00295B15" w:rsidP="002D4828"/>
    <w:p w14:paraId="703B65B2" w14:textId="31B95E64" w:rsidR="00295B15" w:rsidRDefault="00295B15" w:rsidP="002D4828"/>
    <w:p w14:paraId="2F66FE91" w14:textId="1D40CB28" w:rsidR="00295B15" w:rsidRDefault="00295B15">
      <w:pPr>
        <w:jc w:val="left"/>
      </w:pPr>
      <w:r>
        <w:br w:type="page"/>
      </w:r>
    </w:p>
    <w:p w14:paraId="698041B9" w14:textId="236A933C" w:rsidR="00295B15" w:rsidRPr="006977F6" w:rsidRDefault="00295B15" w:rsidP="00295B15">
      <w:r>
        <w:lastRenderedPageBreak/>
        <w:t>Quartettkarten Rückseite (ff)</w:t>
      </w:r>
    </w:p>
    <w:p w14:paraId="59BE8623" w14:textId="4A7921CD" w:rsidR="00295B15" w:rsidRDefault="00295B15" w:rsidP="002D4828">
      <w:r>
        <w:rPr>
          <w:noProof/>
        </w:rPr>
        <w:drawing>
          <wp:anchor distT="0" distB="0" distL="114300" distR="114300" simplePos="0" relativeHeight="251674624" behindDoc="0" locked="0" layoutInCell="1" allowOverlap="1" wp14:anchorId="2412A0FF" wp14:editId="7990201C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915025" cy="8334375"/>
            <wp:effectExtent l="0" t="0" r="9525" b="9525"/>
            <wp:wrapNone/>
            <wp:docPr id="207" name="Grafik 20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Grafik 207" descr="Ein Bild, das Text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8669D" w14:textId="3DE559E5" w:rsidR="00295B15" w:rsidRDefault="00295B15" w:rsidP="002D4828"/>
    <w:p w14:paraId="22B67D43" w14:textId="4DF0295D" w:rsidR="00295B15" w:rsidRDefault="00295B15" w:rsidP="002D4828"/>
    <w:p w14:paraId="116FAD34" w14:textId="04546442" w:rsidR="00295B15" w:rsidRDefault="00295B15" w:rsidP="002D4828"/>
    <w:p w14:paraId="3496EC94" w14:textId="1CFEB0E0" w:rsidR="00295B15" w:rsidRDefault="00295B15" w:rsidP="002D4828"/>
    <w:p w14:paraId="71D4434F" w14:textId="772727E7" w:rsidR="00295B15" w:rsidRDefault="00295B15" w:rsidP="002D4828"/>
    <w:p w14:paraId="3432D303" w14:textId="37EE9A5B" w:rsidR="00295B15" w:rsidRDefault="00295B15" w:rsidP="002D4828"/>
    <w:p w14:paraId="57A47065" w14:textId="5A78BCA4" w:rsidR="008042E0" w:rsidRDefault="008042E0" w:rsidP="002D4828"/>
    <w:p w14:paraId="64E9B345" w14:textId="748F5A25" w:rsidR="008042E0" w:rsidRDefault="008042E0" w:rsidP="002D4828"/>
    <w:p w14:paraId="3A8235DA" w14:textId="3058C224" w:rsidR="008042E0" w:rsidRDefault="008042E0" w:rsidP="002D4828"/>
    <w:p w14:paraId="581C9FAA" w14:textId="5D262CA0" w:rsidR="008042E0" w:rsidRDefault="008042E0" w:rsidP="002D4828"/>
    <w:p w14:paraId="1C8AD73C" w14:textId="156FDBDC" w:rsidR="008042E0" w:rsidRDefault="008042E0" w:rsidP="002D4828"/>
    <w:p w14:paraId="7F525033" w14:textId="13DBA719" w:rsidR="008042E0" w:rsidRDefault="008042E0" w:rsidP="002D4828"/>
    <w:p w14:paraId="6CA61337" w14:textId="3A3C1A78" w:rsidR="008042E0" w:rsidRDefault="008042E0" w:rsidP="002D4828"/>
    <w:p w14:paraId="2ED0403E" w14:textId="063D4B6A" w:rsidR="008042E0" w:rsidRDefault="008042E0" w:rsidP="002D4828"/>
    <w:p w14:paraId="7882E085" w14:textId="4FEC454D" w:rsidR="008042E0" w:rsidRDefault="008042E0" w:rsidP="002D4828"/>
    <w:p w14:paraId="362B85E5" w14:textId="3EBC83C0" w:rsidR="008042E0" w:rsidRDefault="008042E0" w:rsidP="002D4828"/>
    <w:p w14:paraId="61172341" w14:textId="4FB071E5" w:rsidR="008042E0" w:rsidRDefault="008042E0" w:rsidP="002D4828"/>
    <w:p w14:paraId="3F0E2CA4" w14:textId="1DD3703D" w:rsidR="008042E0" w:rsidRDefault="008042E0" w:rsidP="002D4828"/>
    <w:p w14:paraId="538593C6" w14:textId="4682F4F0" w:rsidR="008042E0" w:rsidRDefault="008042E0" w:rsidP="002D4828"/>
    <w:p w14:paraId="28FB6525" w14:textId="4F63FAA2" w:rsidR="008042E0" w:rsidRDefault="008042E0" w:rsidP="002D4828"/>
    <w:p w14:paraId="4992E98D" w14:textId="241691C1" w:rsidR="008042E0" w:rsidRDefault="008042E0" w:rsidP="002D4828"/>
    <w:p w14:paraId="10E25030" w14:textId="552B0852" w:rsidR="008042E0" w:rsidRDefault="008042E0" w:rsidP="002D4828"/>
    <w:p w14:paraId="6EEB052F" w14:textId="4932BC48" w:rsidR="008042E0" w:rsidRDefault="008042E0" w:rsidP="002D4828"/>
    <w:p w14:paraId="3A6DF8B0" w14:textId="27EA4C4F" w:rsidR="008042E0" w:rsidRDefault="008042E0" w:rsidP="002D4828"/>
    <w:p w14:paraId="627E3A67" w14:textId="1F937B1B" w:rsidR="008042E0" w:rsidRDefault="008042E0" w:rsidP="002D4828"/>
    <w:p w14:paraId="77E66DAF" w14:textId="5E0AB939" w:rsidR="008042E0" w:rsidRDefault="008042E0" w:rsidP="002D4828"/>
    <w:p w14:paraId="5C70BA37" w14:textId="6BA4A925" w:rsidR="008042E0" w:rsidRDefault="008042E0" w:rsidP="002D4828">
      <w:r>
        <w:br/>
      </w:r>
    </w:p>
    <w:p w14:paraId="71D2B7D6" w14:textId="6D42D427" w:rsidR="002D4828" w:rsidRDefault="002D4828" w:rsidP="002D4828"/>
    <w:p w14:paraId="3B915424" w14:textId="6AFCA0E5" w:rsidR="006B5E7A" w:rsidRDefault="006B5E7A" w:rsidP="001000A6">
      <w:pPr>
        <w:pStyle w:val="Beschriftung"/>
        <w:sectPr w:rsidR="006B5E7A" w:rsidSect="009D5095">
          <w:headerReference w:type="default" r:id="rId20"/>
          <w:footerReference w:type="default" r:id="rId21"/>
          <w:pgSz w:w="11906" w:h="16838"/>
          <w:pgMar w:top="1701" w:right="1134" w:bottom="1134" w:left="1134" w:header="0" w:footer="0" w:gutter="0"/>
          <w:cols w:space="708"/>
          <w:docGrid w:linePitch="360"/>
        </w:sectPr>
      </w:pPr>
    </w:p>
    <w:p w14:paraId="79DC92C9" w14:textId="29CC0B35" w:rsidR="006977F6" w:rsidRDefault="00CF1EA9" w:rsidP="00B048A3">
      <w:pPr>
        <w:rPr>
          <w:rFonts w:eastAsiaTheme="majorEastAsia" w:cstheme="majorBidi"/>
          <w:b/>
          <w:bCs/>
          <w:color w:val="2B897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ECABAAD" wp14:editId="0029CCE0">
            <wp:simplePos x="0" y="0"/>
            <wp:positionH relativeFrom="column">
              <wp:posOffset>30480</wp:posOffset>
            </wp:positionH>
            <wp:positionV relativeFrom="paragraph">
              <wp:posOffset>377190</wp:posOffset>
            </wp:positionV>
            <wp:extent cx="9251950" cy="5396230"/>
            <wp:effectExtent l="0" t="0" r="6350" b="0"/>
            <wp:wrapNone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7F6" w:rsidRPr="006977F6">
        <w:rPr>
          <w:rFonts w:eastAsiaTheme="majorEastAsia" w:cstheme="majorBidi"/>
          <w:b/>
          <w:bCs/>
          <w:color w:val="2B897F"/>
          <w:sz w:val="32"/>
          <w:szCs w:val="32"/>
        </w:rPr>
        <w:t>Übersichtsgrafik verschiedener H</w:t>
      </w:r>
      <w:r w:rsidR="006977F6" w:rsidRPr="006977F6">
        <w:rPr>
          <w:rFonts w:eastAsiaTheme="majorEastAsia" w:cstheme="majorBidi"/>
          <w:b/>
          <w:bCs/>
          <w:color w:val="2B897F"/>
          <w:sz w:val="32"/>
          <w:szCs w:val="32"/>
          <w:vertAlign w:val="subscript"/>
        </w:rPr>
        <w:t>2</w:t>
      </w:r>
      <w:r w:rsidR="006977F6" w:rsidRPr="006977F6">
        <w:rPr>
          <w:rFonts w:eastAsiaTheme="majorEastAsia" w:cstheme="majorBidi"/>
          <w:b/>
          <w:bCs/>
          <w:color w:val="2B897F"/>
          <w:sz w:val="32"/>
          <w:szCs w:val="32"/>
        </w:rPr>
        <w:t>-Herstellungsverfahren</w:t>
      </w:r>
    </w:p>
    <w:p w14:paraId="06555966" w14:textId="6C9E3091" w:rsidR="00CE469A" w:rsidRDefault="00CE469A" w:rsidP="0069172C">
      <w:pPr>
        <w:pStyle w:val="berschrift3"/>
      </w:pPr>
    </w:p>
    <w:p w14:paraId="00208C6D" w14:textId="5178B753" w:rsidR="00EE6DE1" w:rsidRDefault="00EE6DE1" w:rsidP="00EE6DE1"/>
    <w:p w14:paraId="56E7B214" w14:textId="77777777" w:rsidR="00EE6DE1" w:rsidRDefault="00EE6DE1" w:rsidP="00EE6DE1"/>
    <w:p w14:paraId="62ADF0DC" w14:textId="77777777" w:rsidR="00EE6DE1" w:rsidRDefault="00EE6DE1" w:rsidP="00EE6DE1"/>
    <w:p w14:paraId="3C79A8CE" w14:textId="77777777" w:rsidR="00EE6DE1" w:rsidRDefault="00EE6DE1" w:rsidP="00EE6DE1"/>
    <w:p w14:paraId="1C417A62" w14:textId="77777777" w:rsidR="00EE6DE1" w:rsidRDefault="00EE6DE1" w:rsidP="00EE6DE1"/>
    <w:p w14:paraId="145A2D78" w14:textId="77777777" w:rsidR="00EE6DE1" w:rsidRDefault="00EE6DE1" w:rsidP="00EE6DE1"/>
    <w:p w14:paraId="0C935997" w14:textId="77777777" w:rsidR="00EE6DE1" w:rsidRDefault="00EE6DE1" w:rsidP="00EE6DE1"/>
    <w:p w14:paraId="7A15C002" w14:textId="77777777" w:rsidR="00CF1EA9" w:rsidRDefault="00CF1EA9" w:rsidP="00EE6DE1"/>
    <w:p w14:paraId="11859F32" w14:textId="77777777" w:rsidR="00CF1EA9" w:rsidRDefault="00CF1EA9" w:rsidP="00EE6DE1"/>
    <w:p w14:paraId="79E2EB30" w14:textId="77777777" w:rsidR="00CF1EA9" w:rsidRDefault="00CF1EA9" w:rsidP="00EE6DE1"/>
    <w:p w14:paraId="7E1D6FE8" w14:textId="77777777" w:rsidR="00CF1EA9" w:rsidRDefault="00CF1EA9" w:rsidP="00EE6DE1"/>
    <w:p w14:paraId="25C5C92B" w14:textId="77777777" w:rsidR="00CF1EA9" w:rsidRDefault="00CF1EA9" w:rsidP="00EE6DE1"/>
    <w:p w14:paraId="71FE3B87" w14:textId="77777777" w:rsidR="00CF1EA9" w:rsidRDefault="00CF1EA9" w:rsidP="00EE6DE1"/>
    <w:p w14:paraId="1CC55CAC" w14:textId="77777777" w:rsidR="00CF1EA9" w:rsidRDefault="00CF1EA9" w:rsidP="00EE6DE1"/>
    <w:p w14:paraId="2083E334" w14:textId="77777777" w:rsidR="00CF1EA9" w:rsidRDefault="00CF1EA9" w:rsidP="00EE6DE1"/>
    <w:p w14:paraId="3F95C69F" w14:textId="77777777" w:rsidR="00CF1EA9" w:rsidRDefault="00CF1EA9" w:rsidP="00EE6DE1"/>
    <w:p w14:paraId="23DCA9C1" w14:textId="77777777" w:rsidR="00CF1EA9" w:rsidRDefault="00CF1EA9" w:rsidP="00EE6DE1"/>
    <w:p w14:paraId="0BB8D73B" w14:textId="77777777" w:rsidR="00D87E4D" w:rsidRPr="00D87E4D" w:rsidRDefault="00D87E4D" w:rsidP="00CF1EA9"/>
    <w:sectPr w:rsidR="00D87E4D" w:rsidRPr="00D87E4D" w:rsidSect="008042E0">
      <w:headerReference w:type="default" r:id="rId23"/>
      <w:footerReference w:type="default" r:id="rId24"/>
      <w:pgSz w:w="16838" w:h="11906" w:orient="landscape"/>
      <w:pgMar w:top="1134" w:right="1701" w:bottom="1134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A08E4" w14:textId="77777777" w:rsidR="00D92BAC" w:rsidRDefault="00D92BAC" w:rsidP="00F801BB">
      <w:pPr>
        <w:spacing w:after="0" w:line="240" w:lineRule="auto"/>
      </w:pPr>
      <w:r>
        <w:separator/>
      </w:r>
    </w:p>
    <w:p w14:paraId="7963E5C5" w14:textId="77777777" w:rsidR="00D92BAC" w:rsidRDefault="00D92BAC"/>
  </w:endnote>
  <w:endnote w:type="continuationSeparator" w:id="0">
    <w:p w14:paraId="344A9058" w14:textId="77777777" w:rsidR="00D92BAC" w:rsidRDefault="00D92BAC" w:rsidP="00F801BB">
      <w:pPr>
        <w:spacing w:after="0" w:line="240" w:lineRule="auto"/>
      </w:pPr>
      <w:r>
        <w:continuationSeparator/>
      </w:r>
    </w:p>
    <w:p w14:paraId="2B906007" w14:textId="77777777" w:rsidR="00D92BAC" w:rsidRDefault="00D92B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1" w:fontKey="{7D707B7F-918A-4BB1-8FA3-FA1544A5071D}"/>
    <w:embedBold r:id="rId2" w:fontKey="{598AA228-C551-4CD3-89F2-6E0180BC8DD7}"/>
    <w:embedItalic r:id="rId3" w:fontKey="{00411424-EBEF-49F4-A5F5-0C032533AB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ohinoor Book">
    <w:panose1 w:val="00000000000000000000"/>
    <w:charset w:val="EE"/>
    <w:family w:val="modern"/>
    <w:notTrueType/>
    <w:pitch w:val="variable"/>
    <w:sig w:usb0="A00000AF" w:usb1="4000204B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8E7B" w14:textId="3F39E642" w:rsidR="000764AC" w:rsidRPr="005074DC" w:rsidRDefault="009F21F6" w:rsidP="00EE6E67">
    <w:pPr>
      <w:pStyle w:val="FuzeileName-Lizenz-Seite"/>
      <w:rPr>
        <w:lang w:val="en-US"/>
      </w:rPr>
    </w:pPr>
    <w:r>
      <w:rPr>
        <w:noProof/>
      </w:rPr>
      <w:object w:dxaOrig="1440" w:dyaOrig="1440" w14:anchorId="1F626E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4.5pt;margin-top:-129.8pt;width:481.8pt;height:117.6pt;z-index:251734016;mso-position-horizontal-relative:text;mso-position-vertical-relative:text;mso-width-relative:page;mso-height-relative:page">
          <v:imagedata r:id="rId1" o:title=""/>
        </v:shape>
        <o:OLEObject Type="Embed" ProgID="NuancePDF.Document" ShapeID="_x0000_s1025" DrawAspect="Content" ObjectID="_1760879123" r:id="rId2"/>
      </w:object>
    </w:r>
    <w:r w:rsidR="000F1912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E487B43" wp14:editId="5DAD7847">
              <wp:simplePos x="0" y="0"/>
              <wp:positionH relativeFrom="page">
                <wp:align>right</wp:align>
              </wp:positionH>
              <wp:positionV relativeFrom="paragraph">
                <wp:posOffset>-125697</wp:posOffset>
              </wp:positionV>
              <wp:extent cx="7569353" cy="54000"/>
              <wp:effectExtent l="0" t="0" r="0" b="3175"/>
              <wp:wrapNone/>
              <wp:docPr id="24" name="Rechteck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353" cy="54000"/>
                      </a:xfrm>
                      <a:prstGeom prst="rect">
                        <a:avLst/>
                      </a:prstGeom>
                      <a:solidFill>
                        <a:srgbClr val="2B89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ACD297" id="Rechteck 24" o:spid="_x0000_s1026" style="position:absolute;margin-left:544.8pt;margin-top:-9.9pt;width:596pt;height:4.25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" fillcolor="#2b897f" stroked="f" strokeweight="1pt">
              <w10:wrap anchorx="page"/>
            </v:rect>
          </w:pict>
        </mc:Fallback>
      </mc:AlternateContent>
    </w:r>
    <w:sdt>
      <w:sdtPr>
        <w:rPr>
          <w:lang w:val="en-US"/>
        </w:rPr>
        <w:alias w:val="Autor"/>
        <w:tag w:val=""/>
        <w:id w:val="710000199"/>
        <w:placeholder>
          <w:docPart w:val="5858F6F93F404ECCAC3123BEA7F82CFF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1244F0">
          <w:rPr>
            <w:lang w:val="en-US"/>
          </w:rPr>
          <w:t xml:space="preserve">Anja </w:t>
        </w:r>
        <w:proofErr w:type="spellStart"/>
        <w:r w:rsidR="001244F0">
          <w:rPr>
            <w:lang w:val="en-US"/>
          </w:rPr>
          <w:t>Wübben</w:t>
        </w:r>
        <w:proofErr w:type="spellEnd"/>
      </w:sdtContent>
    </w:sdt>
    <w:r w:rsidR="00CF7A72" w:rsidRPr="005074DC">
      <w:rPr>
        <w:lang w:val="en-US"/>
      </w:rPr>
      <w:tab/>
    </w:r>
    <w:r w:rsidR="00735773" w:rsidRPr="005074DC">
      <w:rPr>
        <w:lang w:val="en-US"/>
      </w:rPr>
      <w:t>CC BY</w:t>
    </w:r>
    <w:r w:rsidR="00136E6D" w:rsidRPr="005074DC">
      <w:rPr>
        <w:lang w:val="en-US"/>
      </w:rPr>
      <w:t xml:space="preserve"> </w:t>
    </w:r>
    <w:r w:rsidR="009352E7" w:rsidRPr="005074DC">
      <w:rPr>
        <w:lang w:val="en-US"/>
      </w:rPr>
      <w:t>4.</w:t>
    </w:r>
    <w:r w:rsidR="00292A1A" w:rsidRPr="005074DC">
      <w:rPr>
        <w:noProof/>
        <w:lang w:val="en-US" w:eastAsia="de-DE"/>
      </w:rPr>
      <w:t xml:space="preserve"> </w:t>
    </w:r>
    <w:r w:rsidR="009352E7" w:rsidRPr="005074DC">
      <w:rPr>
        <w:lang w:val="en-US"/>
      </w:rPr>
      <w:t xml:space="preserve">0 </w:t>
    </w:r>
    <w:r w:rsidR="00136E6D" w:rsidRPr="005074DC">
      <w:rPr>
        <w:lang w:val="en-US"/>
      </w:rPr>
      <w:t>(https:/</w:t>
    </w:r>
    <w:r w:rsidR="00E72DFA" w:rsidRPr="005074DC">
      <w:rPr>
        <w:noProof/>
        <w:lang w:val="en-US" w:eastAsia="de-DE"/>
      </w:rPr>
      <w:t xml:space="preserve"> </w:t>
    </w:r>
    <w:r w:rsidR="00136E6D" w:rsidRPr="005074DC">
      <w:rPr>
        <w:lang w:val="en-US"/>
      </w:rPr>
      <w:t>/creativecommons.org/licenses/by/4.0/)</w:t>
    </w:r>
    <w:r w:rsidR="00180E22" w:rsidRPr="005074DC">
      <w:rPr>
        <w:lang w:val="en-US"/>
      </w:rPr>
      <w:tab/>
    </w:r>
    <w:sdt>
      <w:sdtPr>
        <w:id w:val="74006702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186920" w:rsidRPr="005074DC">
              <w:rPr>
                <w:lang w:val="en-US"/>
              </w:rPr>
              <w:t xml:space="preserve">Seite </w:t>
            </w:r>
            <w:r w:rsidR="00186920" w:rsidRPr="00136E6D">
              <w:rPr>
                <w:b/>
                <w:bCs/>
              </w:rPr>
              <w:fldChar w:fldCharType="begin"/>
            </w:r>
            <w:r w:rsidR="00186920" w:rsidRPr="005074DC">
              <w:rPr>
                <w:b/>
                <w:bCs/>
                <w:lang w:val="en-US"/>
              </w:rPr>
              <w:instrText>PAGE</w:instrText>
            </w:r>
            <w:r w:rsidR="00186920" w:rsidRPr="00136E6D">
              <w:rPr>
                <w:b/>
                <w:bCs/>
              </w:rPr>
              <w:fldChar w:fldCharType="separate"/>
            </w:r>
            <w:r w:rsidR="00340AF5" w:rsidRPr="005074DC">
              <w:rPr>
                <w:b/>
                <w:bCs/>
                <w:noProof/>
                <w:lang w:val="en-US"/>
              </w:rPr>
              <w:t>5</w:t>
            </w:r>
            <w:r w:rsidR="00186920" w:rsidRPr="00136E6D">
              <w:rPr>
                <w:b/>
                <w:bCs/>
              </w:rPr>
              <w:fldChar w:fldCharType="end"/>
            </w:r>
            <w:r w:rsidR="00186920" w:rsidRPr="005074DC">
              <w:rPr>
                <w:lang w:val="en-US"/>
              </w:rPr>
              <w:t xml:space="preserve"> von </w:t>
            </w:r>
            <w:r w:rsidR="00186920" w:rsidRPr="00136E6D">
              <w:rPr>
                <w:b/>
                <w:bCs/>
              </w:rPr>
              <w:fldChar w:fldCharType="begin"/>
            </w:r>
            <w:r w:rsidR="00186920" w:rsidRPr="005074DC">
              <w:rPr>
                <w:b/>
                <w:bCs/>
                <w:lang w:val="en-US"/>
              </w:rPr>
              <w:instrText>NUMPAGES</w:instrText>
            </w:r>
            <w:r w:rsidR="00186920" w:rsidRPr="00136E6D">
              <w:rPr>
                <w:b/>
                <w:bCs/>
              </w:rPr>
              <w:fldChar w:fldCharType="separate"/>
            </w:r>
            <w:r w:rsidR="00340AF5" w:rsidRPr="005074DC">
              <w:rPr>
                <w:b/>
                <w:bCs/>
                <w:noProof/>
                <w:lang w:val="en-US"/>
              </w:rPr>
              <w:t>7</w:t>
            </w:r>
            <w:r w:rsidR="00186920" w:rsidRPr="00136E6D">
              <w:rPr>
                <w:b/>
                <w:bCs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B254A" w14:textId="77777777" w:rsidR="000C3087" w:rsidRDefault="000621C5">
    <w:pPr>
      <w:pStyle w:val="Fuzeile"/>
    </w:pPr>
    <w:r>
      <w:rPr>
        <w:noProof/>
        <w:lang w:eastAsia="de-DE"/>
      </w:rPr>
      <w:drawing>
        <wp:anchor distT="0" distB="0" distL="114300" distR="114300" simplePos="0" relativeHeight="251748352" behindDoc="0" locked="0" layoutInCell="1" allowOverlap="1" wp14:anchorId="4B9FD2A8" wp14:editId="4D614CD3">
          <wp:simplePos x="0" y="0"/>
          <wp:positionH relativeFrom="margin">
            <wp:posOffset>2726690</wp:posOffset>
          </wp:positionH>
          <wp:positionV relativeFrom="paragraph">
            <wp:posOffset>-3044825</wp:posOffset>
          </wp:positionV>
          <wp:extent cx="640080" cy="640080"/>
          <wp:effectExtent l="0" t="0" r="0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39"/>
      <w:gridCol w:w="5652"/>
      <w:gridCol w:w="1479"/>
    </w:tblGrid>
    <w:tr w:rsidR="00826C28" w14:paraId="477F1BF4" w14:textId="77777777" w:rsidTr="00AD52FE">
      <w:tc>
        <w:tcPr>
          <w:tcW w:w="2053" w:type="dxa"/>
        </w:tcPr>
        <w:p w14:paraId="1533EE8A" w14:textId="1FCDB7F4" w:rsidR="00826C28" w:rsidRDefault="009F21F6" w:rsidP="009E612C">
          <w:pPr>
            <w:pStyle w:val="FuzeileName-Lizenz-Seite"/>
            <w:jc w:val="left"/>
          </w:pPr>
          <w:sdt>
            <w:sdtPr>
              <w:alias w:val="Autor"/>
              <w:tag w:val=""/>
              <w:id w:val="-1901504079"/>
              <w:placeholder>
                <w:docPart w:val="5858F6F93F404ECCAC3123BEA7F82CFF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F83E9D">
                <w:t xml:space="preserve">Anja </w:t>
              </w:r>
              <w:proofErr w:type="spellStart"/>
              <w:r w:rsidR="00F83E9D">
                <w:t>Wübben</w:t>
              </w:r>
              <w:proofErr w:type="spellEnd"/>
            </w:sdtContent>
          </w:sdt>
        </w:p>
      </w:tc>
      <w:tc>
        <w:tcPr>
          <w:tcW w:w="6022" w:type="dxa"/>
        </w:tcPr>
        <w:p w14:paraId="285157BB" w14:textId="77777777" w:rsidR="00113DB6" w:rsidRPr="00113DB6" w:rsidRDefault="00113DB6" w:rsidP="00113DB6">
          <w:pPr>
            <w:pStyle w:val="FuzeileName-Lizenz-Seite"/>
            <w:rPr>
              <w:lang w:val="en-US"/>
            </w:rPr>
          </w:pPr>
          <w:r w:rsidRPr="00113DB6">
            <w:rPr>
              <w:lang w:val="en-US"/>
            </w:rPr>
            <w:t>CC BY 4. 0</w:t>
          </w:r>
        </w:p>
        <w:p w14:paraId="0452D943" w14:textId="539F6125" w:rsidR="00826C28" w:rsidRPr="005074DC" w:rsidRDefault="00113DB6" w:rsidP="00113DB6">
          <w:pPr>
            <w:pStyle w:val="FuzeileName-Lizenz-Seite"/>
            <w:rPr>
              <w:lang w:val="en-US"/>
            </w:rPr>
          </w:pPr>
          <w:r w:rsidRPr="00113DB6">
            <w:rPr>
              <w:lang w:val="en-US"/>
            </w:rPr>
            <w:t>(https://creativecommons.org/licenses/by/4.0/)</w:t>
          </w:r>
        </w:p>
      </w:tc>
      <w:tc>
        <w:tcPr>
          <w:tcW w:w="1553" w:type="dxa"/>
        </w:tcPr>
        <w:p w14:paraId="79658A7F" w14:textId="77777777" w:rsidR="00826C28" w:rsidRDefault="0066313A" w:rsidP="0066313A">
          <w:pPr>
            <w:pStyle w:val="FuzeileName-Lizenz-Seite"/>
            <w:jc w:val="right"/>
          </w:pPr>
          <w:r w:rsidRPr="00136E6D">
            <w:t xml:space="preserve">Seite </w:t>
          </w:r>
          <w:r w:rsidRPr="00136E6D">
            <w:rPr>
              <w:b/>
              <w:bCs/>
            </w:rPr>
            <w:fldChar w:fldCharType="begin"/>
          </w:r>
          <w:r w:rsidRPr="00136E6D">
            <w:rPr>
              <w:b/>
              <w:bCs/>
            </w:rPr>
            <w:instrText>PAGE</w:instrText>
          </w:r>
          <w:r w:rsidRPr="00136E6D"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 w:rsidRPr="00136E6D">
            <w:rPr>
              <w:b/>
              <w:bCs/>
            </w:rPr>
            <w:fldChar w:fldCharType="end"/>
          </w:r>
          <w:r w:rsidRPr="00136E6D">
            <w:t xml:space="preserve"> von </w:t>
          </w:r>
          <w:r w:rsidRPr="00136E6D">
            <w:rPr>
              <w:b/>
              <w:bCs/>
            </w:rPr>
            <w:fldChar w:fldCharType="begin"/>
          </w:r>
          <w:r w:rsidRPr="00136E6D">
            <w:rPr>
              <w:b/>
              <w:bCs/>
            </w:rPr>
            <w:instrText>NUMPAGES</w:instrText>
          </w:r>
          <w:r w:rsidRPr="00136E6D"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 w:rsidRPr="00136E6D">
            <w:rPr>
              <w:b/>
              <w:bCs/>
            </w:rPr>
            <w:fldChar w:fldCharType="end"/>
          </w:r>
        </w:p>
      </w:tc>
    </w:tr>
  </w:tbl>
  <w:p w14:paraId="7260362E" w14:textId="77777777" w:rsidR="007313B7" w:rsidRDefault="009F21F6" w:rsidP="00EE6E67">
    <w:pPr>
      <w:pStyle w:val="FuzeileName-Lizenz-Seite"/>
    </w:pPr>
    <w:r>
      <w:rPr>
        <w:noProof/>
      </w:rPr>
      <w:object w:dxaOrig="1440" w:dyaOrig="1440" w14:anchorId="0C123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18.8pt;margin-top:-171.45pt;width:520.6pt;height:127.2pt;z-index:251737088;mso-position-horizontal-relative:text;mso-position-vertical-relative:text;mso-width-relative:page;mso-height-relative:page">
          <v:imagedata r:id="rId1" o:title=""/>
        </v:shape>
        <o:OLEObject Type="Embed" ProgID="NuancePDF.Document" ShapeID="_x0000_s1026" DrawAspect="Content" ObjectID="_1760879124" r:id="rId2"/>
      </w:object>
    </w:r>
    <w:r w:rsidR="007313B7">
      <w:rPr>
        <w:noProof/>
      </w:rPr>
      <mc:AlternateContent>
        <mc:Choice Requires="wps">
          <w:drawing>
            <wp:anchor distT="0" distB="0" distL="114300" distR="114300" simplePos="0" relativeHeight="251736064" behindDoc="0" locked="1" layoutInCell="1" allowOverlap="1" wp14:anchorId="32DBC7E3" wp14:editId="34901453">
              <wp:simplePos x="0" y="0"/>
              <wp:positionH relativeFrom="page">
                <wp:align>right</wp:align>
              </wp:positionH>
              <wp:positionV relativeFrom="page">
                <wp:posOffset>10066655</wp:posOffset>
              </wp:positionV>
              <wp:extent cx="7570800" cy="54000"/>
              <wp:effectExtent l="0" t="0" r="0" b="3175"/>
              <wp:wrapNone/>
              <wp:docPr id="50" name="Rechteck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0800" cy="54000"/>
                      </a:xfrm>
                      <a:prstGeom prst="rect">
                        <a:avLst/>
                      </a:prstGeom>
                      <a:solidFill>
                        <a:srgbClr val="2B89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0E7065" id="Rechteck 50" o:spid="_x0000_s1026" style="position:absolute;margin-left:544.95pt;margin-top:792.65pt;width:596.15pt;height:4.25pt;z-index:251736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" fillcolor="#2b897f" stroked="f" strokeweight="1pt">
              <w10:wrap anchorx="page" anchory="page"/>
              <w10:anchorlock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53"/>
      <w:gridCol w:w="6022"/>
      <w:gridCol w:w="1553"/>
    </w:tblGrid>
    <w:tr w:rsidR="00F900AB" w14:paraId="71EB77E6" w14:textId="77777777" w:rsidTr="00AD52FE">
      <w:tc>
        <w:tcPr>
          <w:tcW w:w="2053" w:type="dxa"/>
        </w:tcPr>
        <w:p w14:paraId="13D731E3" w14:textId="65FC1DD6" w:rsidR="00F900AB" w:rsidRDefault="009F21F6" w:rsidP="009E612C">
          <w:pPr>
            <w:pStyle w:val="FuzeileName-Lizenz-Seite"/>
            <w:jc w:val="left"/>
          </w:pPr>
          <w:sdt>
            <w:sdtPr>
              <w:alias w:val="Autor"/>
              <w:tag w:val=""/>
              <w:id w:val="-829599843"/>
              <w:placeholder>
                <w:docPart w:val="AD2AF42DADC841548068E53C135A21D4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F900AB">
                <w:t xml:space="preserve">Anja </w:t>
              </w:r>
              <w:proofErr w:type="spellStart"/>
              <w:r w:rsidR="00F900AB">
                <w:t>Wübben</w:t>
              </w:r>
              <w:proofErr w:type="spellEnd"/>
            </w:sdtContent>
          </w:sdt>
        </w:p>
      </w:tc>
      <w:tc>
        <w:tcPr>
          <w:tcW w:w="6022" w:type="dxa"/>
        </w:tcPr>
        <w:p w14:paraId="55E08631" w14:textId="77777777" w:rsidR="00AD6818" w:rsidRPr="00113DB6" w:rsidRDefault="00AD6818" w:rsidP="00AD6818">
          <w:pPr>
            <w:pStyle w:val="FuzeileName-Lizenz-Seite"/>
            <w:rPr>
              <w:lang w:val="en-US"/>
            </w:rPr>
          </w:pPr>
          <w:r w:rsidRPr="00113DB6">
            <w:rPr>
              <w:lang w:val="en-US"/>
            </w:rPr>
            <w:t>CC BY 4. 0</w:t>
          </w:r>
        </w:p>
        <w:p w14:paraId="6EDFE76A" w14:textId="2188D6E0" w:rsidR="00F900AB" w:rsidRPr="005074DC" w:rsidRDefault="00AD6818" w:rsidP="00AD6818">
          <w:pPr>
            <w:pStyle w:val="FuzeileName-Lizenz-Seite"/>
            <w:rPr>
              <w:lang w:val="en-US"/>
            </w:rPr>
          </w:pPr>
          <w:r w:rsidRPr="00113DB6">
            <w:rPr>
              <w:lang w:val="en-US"/>
            </w:rPr>
            <w:t>(https://creativecommons.org/licenses/by/4.0/)</w:t>
          </w:r>
        </w:p>
      </w:tc>
      <w:tc>
        <w:tcPr>
          <w:tcW w:w="1553" w:type="dxa"/>
        </w:tcPr>
        <w:p w14:paraId="1EBDC997" w14:textId="77777777" w:rsidR="00F900AB" w:rsidRDefault="00F900AB" w:rsidP="0066313A">
          <w:pPr>
            <w:pStyle w:val="FuzeileName-Lizenz-Seite"/>
            <w:jc w:val="right"/>
          </w:pPr>
          <w:r w:rsidRPr="00136E6D">
            <w:t xml:space="preserve">Seite </w:t>
          </w:r>
          <w:r w:rsidRPr="00136E6D">
            <w:rPr>
              <w:b/>
              <w:bCs/>
            </w:rPr>
            <w:fldChar w:fldCharType="begin"/>
          </w:r>
          <w:r w:rsidRPr="00136E6D">
            <w:rPr>
              <w:b/>
              <w:bCs/>
            </w:rPr>
            <w:instrText>PAGE</w:instrText>
          </w:r>
          <w:r w:rsidRPr="00136E6D"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 w:rsidRPr="00136E6D">
            <w:rPr>
              <w:b/>
              <w:bCs/>
            </w:rPr>
            <w:fldChar w:fldCharType="end"/>
          </w:r>
          <w:r w:rsidRPr="00136E6D">
            <w:t xml:space="preserve"> von </w:t>
          </w:r>
          <w:r w:rsidRPr="00136E6D">
            <w:rPr>
              <w:b/>
              <w:bCs/>
            </w:rPr>
            <w:fldChar w:fldCharType="begin"/>
          </w:r>
          <w:r w:rsidRPr="00136E6D">
            <w:rPr>
              <w:b/>
              <w:bCs/>
            </w:rPr>
            <w:instrText>NUMPAGES</w:instrText>
          </w:r>
          <w:r w:rsidRPr="00136E6D"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 w:rsidRPr="00136E6D">
            <w:rPr>
              <w:b/>
              <w:bCs/>
            </w:rPr>
            <w:fldChar w:fldCharType="end"/>
          </w:r>
        </w:p>
      </w:tc>
    </w:tr>
  </w:tbl>
  <w:p w14:paraId="7163AEC8" w14:textId="14D8D3D5" w:rsidR="00F900AB" w:rsidRDefault="00F900AB" w:rsidP="00EE6E67">
    <w:pPr>
      <w:pStyle w:val="FuzeileName-Lizenz-Seite"/>
    </w:pP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1" layoutInCell="1" allowOverlap="1" wp14:anchorId="18353528" wp14:editId="4C44F4CE">
              <wp:simplePos x="0" y="0"/>
              <wp:positionH relativeFrom="page">
                <wp:align>right</wp:align>
              </wp:positionH>
              <wp:positionV relativeFrom="page">
                <wp:posOffset>10066655</wp:posOffset>
              </wp:positionV>
              <wp:extent cx="7570800" cy="54000"/>
              <wp:effectExtent l="0" t="0" r="0" b="3175"/>
              <wp:wrapNone/>
              <wp:docPr id="198" name="Rechteck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0800" cy="54000"/>
                      </a:xfrm>
                      <a:prstGeom prst="rect">
                        <a:avLst/>
                      </a:prstGeom>
                      <a:solidFill>
                        <a:srgbClr val="2B89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E6E6D4" id="Rechteck 198" o:spid="_x0000_s1026" style="position:absolute;margin-left:544.95pt;margin-top:792.65pt;width:596.15pt;height:4.25pt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" fillcolor="#2b897f" stroked="f" strokeweight="1pt">
              <w10:wrap anchorx="page" anchory="page"/>
              <w10:anchorlock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0E121" w14:textId="1B81ECBE" w:rsidR="00B50DED" w:rsidRPr="00180E22" w:rsidRDefault="00B50DED" w:rsidP="003811C3">
    <w:pPr>
      <w:pStyle w:val="FuzeileName-Lizenz-Seite"/>
      <w:tabs>
        <w:tab w:val="clear" w:pos="4536"/>
        <w:tab w:val="clear" w:pos="9072"/>
        <w:tab w:val="left" w:pos="2153"/>
      </w:tabs>
    </w:pPr>
    <w:r w:rsidRPr="00180E22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B9639AB" wp14:editId="6D2F2571">
              <wp:simplePos x="0" y="0"/>
              <wp:positionH relativeFrom="margin">
                <wp:align>center</wp:align>
              </wp:positionH>
              <wp:positionV relativeFrom="page">
                <wp:posOffset>10066655</wp:posOffset>
              </wp:positionV>
              <wp:extent cx="7570800" cy="54000"/>
              <wp:effectExtent l="0" t="0" r="0" b="3175"/>
              <wp:wrapNone/>
              <wp:docPr id="280" name="Rechteck 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0800" cy="54000"/>
                      </a:xfrm>
                      <a:prstGeom prst="rect">
                        <a:avLst/>
                      </a:prstGeom>
                      <a:solidFill>
                        <a:srgbClr val="2B89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C8C3B0" id="Rechteck 280" o:spid="_x0000_s1026" style="position:absolute;margin-left:0;margin-top:792.65pt;width:596.15pt;height:4.2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" fillcolor="#2b897f" stroked="f" strokeweight="1pt">
              <w10:wrap anchorx="margin" anchory="page"/>
            </v:rect>
          </w:pict>
        </mc:Fallback>
      </mc:AlternateContent>
    </w:r>
    <w:r w:rsidR="003811C3">
      <w:tab/>
    </w:r>
    <w:r w:rsidR="003811C3">
      <w:rPr>
        <w:noProof/>
      </w:rPr>
      <mc:AlternateContent>
        <mc:Choice Requires="wps">
          <w:drawing>
            <wp:anchor distT="0" distB="0" distL="114300" distR="114300" simplePos="0" relativeHeight="251762688" behindDoc="0" locked="1" layoutInCell="1" allowOverlap="1" wp14:anchorId="6263F83C" wp14:editId="14594406">
              <wp:simplePos x="0" y="0"/>
              <wp:positionH relativeFrom="page">
                <wp:posOffset>-56515</wp:posOffset>
              </wp:positionH>
              <wp:positionV relativeFrom="page">
                <wp:posOffset>6918960</wp:posOffset>
              </wp:positionV>
              <wp:extent cx="10831195" cy="76200"/>
              <wp:effectExtent l="0" t="0" r="8255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31195" cy="76200"/>
                      </a:xfrm>
                      <a:prstGeom prst="rect">
                        <a:avLst/>
                      </a:prstGeom>
                      <a:solidFill>
                        <a:srgbClr val="2B89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290EC4" id="Rechteck 1" o:spid="_x0000_s1026" style="position:absolute;margin-left:-4.45pt;margin-top:544.8pt;width:852.85pt;height:6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" fillcolor="#2b897f" stroked="f" strokeweight="1pt">
              <w10:wrap anchorx="page" anchory="page"/>
              <w10:anchorlock/>
            </v:rect>
          </w:pict>
        </mc:Fallback>
      </mc:AlternateContent>
    </w:r>
  </w:p>
  <w:tbl>
    <w:tblPr>
      <w:tblStyle w:val="Tabellenraster"/>
      <w:tblW w:w="147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8788"/>
      <w:gridCol w:w="1701"/>
    </w:tblGrid>
    <w:tr w:rsidR="008042E0" w14:paraId="3AF585D2" w14:textId="77777777" w:rsidTr="00536E42">
      <w:tc>
        <w:tcPr>
          <w:tcW w:w="4253" w:type="dxa"/>
        </w:tcPr>
        <w:p w14:paraId="25E42E5C" w14:textId="77777777" w:rsidR="008042E0" w:rsidRDefault="009F21F6" w:rsidP="008042E0">
          <w:pPr>
            <w:pStyle w:val="FuzeileName-Lizenz-Seite"/>
            <w:jc w:val="left"/>
          </w:pPr>
          <w:sdt>
            <w:sdtPr>
              <w:alias w:val="Autor"/>
              <w:tag w:val=""/>
              <w:id w:val="-120074964"/>
              <w:placeholder>
                <w:docPart w:val="18392B61157749108FD1036CD9D7F826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8042E0">
                <w:t xml:space="preserve">Anja </w:t>
              </w:r>
              <w:proofErr w:type="spellStart"/>
              <w:r w:rsidR="008042E0">
                <w:t>Wübben</w:t>
              </w:r>
              <w:proofErr w:type="spellEnd"/>
            </w:sdtContent>
          </w:sdt>
        </w:p>
      </w:tc>
      <w:tc>
        <w:tcPr>
          <w:tcW w:w="8788" w:type="dxa"/>
        </w:tcPr>
        <w:p w14:paraId="3DD33406" w14:textId="77777777" w:rsidR="008042E0" w:rsidRPr="005074DC" w:rsidRDefault="008042E0" w:rsidP="008042E0">
          <w:pPr>
            <w:pStyle w:val="Fuzeile-Flietext"/>
          </w:pPr>
          <w:r w:rsidRPr="00DB7408">
            <w:t>CC BY 4.</w:t>
          </w:r>
          <w:r w:rsidRPr="00DB7408">
            <w:rPr>
              <w:noProof/>
              <w:lang w:eastAsia="de-DE"/>
            </w:rPr>
            <w:t xml:space="preserve"> </w:t>
          </w:r>
          <w:r w:rsidRPr="00DB7408">
            <w:t>0</w:t>
          </w:r>
          <w:r>
            <w:t xml:space="preserve"> </w:t>
          </w:r>
          <w:r w:rsidRPr="00DB7408">
            <w:t>(https://creativecommons.org/licenses/by/4.0/)</w:t>
          </w:r>
        </w:p>
      </w:tc>
      <w:tc>
        <w:tcPr>
          <w:tcW w:w="1701" w:type="dxa"/>
        </w:tcPr>
        <w:p w14:paraId="6A7F9149" w14:textId="77777777" w:rsidR="008042E0" w:rsidRDefault="008042E0" w:rsidP="008042E0">
          <w:pPr>
            <w:pStyle w:val="FuzeileName-Lizenz-Seite"/>
            <w:jc w:val="right"/>
          </w:pPr>
          <w:r w:rsidRPr="00136E6D">
            <w:t xml:space="preserve">Seite </w:t>
          </w:r>
          <w:r w:rsidRPr="00136E6D">
            <w:rPr>
              <w:b/>
              <w:bCs/>
            </w:rPr>
            <w:fldChar w:fldCharType="begin"/>
          </w:r>
          <w:r w:rsidRPr="00136E6D">
            <w:rPr>
              <w:b/>
              <w:bCs/>
            </w:rPr>
            <w:instrText>PAGE</w:instrText>
          </w:r>
          <w:r w:rsidRPr="00136E6D"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 w:rsidRPr="00136E6D">
            <w:rPr>
              <w:b/>
              <w:bCs/>
            </w:rPr>
            <w:fldChar w:fldCharType="end"/>
          </w:r>
          <w:r w:rsidRPr="00136E6D">
            <w:t xml:space="preserve"> von </w:t>
          </w:r>
          <w:r w:rsidRPr="00136E6D">
            <w:rPr>
              <w:b/>
              <w:bCs/>
            </w:rPr>
            <w:fldChar w:fldCharType="begin"/>
          </w:r>
          <w:r w:rsidRPr="00136E6D">
            <w:rPr>
              <w:b/>
              <w:bCs/>
            </w:rPr>
            <w:instrText>NUMPAGES</w:instrText>
          </w:r>
          <w:r w:rsidRPr="00136E6D"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 w:rsidRPr="00136E6D">
            <w:rPr>
              <w:b/>
              <w:bCs/>
            </w:rPr>
            <w:fldChar w:fldCharType="end"/>
          </w:r>
        </w:p>
      </w:tc>
    </w:tr>
  </w:tbl>
  <w:p w14:paraId="4FC0CB08" w14:textId="77777777" w:rsidR="004C66E3" w:rsidRPr="00180E22" w:rsidRDefault="004C66E3" w:rsidP="00110D32">
    <w:pPr>
      <w:pStyle w:val="FuzeileName-Lizenz-Sei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45221" w14:textId="77777777" w:rsidR="00D92BAC" w:rsidRDefault="00D92BAC" w:rsidP="00F801BB">
      <w:pPr>
        <w:spacing w:after="0" w:line="240" w:lineRule="auto"/>
      </w:pPr>
      <w:r>
        <w:separator/>
      </w:r>
    </w:p>
    <w:p w14:paraId="4AFF93BB" w14:textId="77777777" w:rsidR="00D92BAC" w:rsidRDefault="00D92BAC"/>
  </w:footnote>
  <w:footnote w:type="continuationSeparator" w:id="0">
    <w:p w14:paraId="47971F63" w14:textId="77777777" w:rsidR="00D92BAC" w:rsidRDefault="00D92BAC" w:rsidP="00F801BB">
      <w:pPr>
        <w:spacing w:after="0" w:line="240" w:lineRule="auto"/>
      </w:pPr>
      <w:r>
        <w:continuationSeparator/>
      </w:r>
    </w:p>
    <w:p w14:paraId="0B9C0311" w14:textId="77777777" w:rsidR="00D92BAC" w:rsidRDefault="00D92B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506ED" w14:textId="77777777" w:rsidR="002D4828" w:rsidRDefault="00FF289D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268671A" wp14:editId="5A483692">
              <wp:simplePos x="0" y="0"/>
              <wp:positionH relativeFrom="column">
                <wp:posOffset>-918100</wp:posOffset>
              </wp:positionH>
              <wp:positionV relativeFrom="paragraph">
                <wp:posOffset>-13252</wp:posOffset>
              </wp:positionV>
              <wp:extent cx="7598421" cy="899671"/>
              <wp:effectExtent l="0" t="0" r="2540" b="0"/>
              <wp:wrapNone/>
              <wp:docPr id="28" name="Gruppieren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421" cy="899671"/>
                        <a:chOff x="0" y="0"/>
                        <a:chExt cx="7559675" cy="877824"/>
                      </a:xfrm>
                    </wpg:grpSpPr>
                    <wps:wsp>
                      <wps:cNvPr id="18" name="Rechteck 18"/>
                      <wps:cNvSpPr/>
                      <wps:spPr>
                        <a:xfrm>
                          <a:off x="0" y="0"/>
                          <a:ext cx="7559675" cy="877824"/>
                        </a:xfrm>
                        <a:prstGeom prst="rect">
                          <a:avLst/>
                        </a:prstGeom>
                        <a:solidFill>
                          <a:srgbClr val="2B89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Grafik 9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63193" y="95416"/>
                          <a:ext cx="612461" cy="63190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923926" y="207389"/>
                          <a:ext cx="3437762" cy="586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FBFE1" w14:textId="77777777" w:rsidR="002D4828" w:rsidRPr="00864FB3" w:rsidRDefault="00864FB3" w:rsidP="00DA637F">
                            <w:pPr>
                              <w:pStyle w:val="Kopfzeile-Subline"/>
                              <w:rPr>
                                <w:caps w:val="0"/>
                              </w:rPr>
                            </w:pPr>
                            <w:r>
                              <w:t>I</w:t>
                            </w:r>
                            <w:r>
                              <w:rPr>
                                <w:caps w:val="0"/>
                              </w:rPr>
                              <w:t>ch bin eine Subline</w:t>
                            </w:r>
                          </w:p>
                          <w:p w14:paraId="66D0DCE6" w14:textId="77777777" w:rsidR="00DA637F" w:rsidRPr="00DA637F" w:rsidRDefault="00DA637F" w:rsidP="00D16FB4">
                            <w:pPr>
                              <w:pStyle w:val="KopfzeileHeadline"/>
                            </w:pPr>
                            <w:r>
                              <w:t>Ich bin eine Headline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68671A" id="Gruppieren 28" o:spid="_x0000_s1027" style="position:absolute;left:0;text-align:left;margin-left:-72.3pt;margin-top:-1.05pt;width:598.3pt;height:70.85pt;z-index:251671552;mso-width-relative:margin;mso-height-relative:margin" coordsize="75596,8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">
              <v:rect id="Rechteck 18" o:spid="_x0000_s1028" style="position:absolute;width:75596;height:8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" fillcolor="#2b897f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9" o:spid="_x0000_s1029" type="#_x0000_t75" style="position:absolute;left:66631;top:954;width:6125;height:63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9239;top:2073;width:34377;height:5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" filled="f" stroked="f">
                <v:textbox inset="0">
                  <w:txbxContent>
                    <w:p w14:paraId="14DFBFE1" w14:textId="77777777" w:rsidR="002D4828" w:rsidRPr="00864FB3" w:rsidRDefault="00864FB3" w:rsidP="00DA637F">
                      <w:pPr>
                        <w:pStyle w:val="Kopfzeile-Subline"/>
                        <w:rPr>
                          <w:caps w:val="0"/>
                        </w:rPr>
                      </w:pPr>
                      <w:r>
                        <w:t>I</w:t>
                      </w:r>
                      <w:r>
                        <w:rPr>
                          <w:caps w:val="0"/>
                        </w:rPr>
                        <w:t>ch bin eine Subline</w:t>
                      </w:r>
                    </w:p>
                    <w:p w14:paraId="66D0DCE6" w14:textId="77777777" w:rsidR="00DA637F" w:rsidRPr="00DA637F" w:rsidRDefault="00DA637F" w:rsidP="00D16FB4">
                      <w:pPr>
                        <w:pStyle w:val="KopfzeileHeadline"/>
                      </w:pPr>
                      <w:r>
                        <w:t>Ich bin eine Headline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11D4F" w14:textId="77777777" w:rsidR="000C14B4" w:rsidRDefault="00A83CA3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62EC2BCF" wp14:editId="1959933F">
              <wp:simplePos x="0" y="0"/>
              <wp:positionH relativeFrom="page">
                <wp:posOffset>11430</wp:posOffset>
              </wp:positionH>
              <wp:positionV relativeFrom="paragraph">
                <wp:posOffset>0</wp:posOffset>
              </wp:positionV>
              <wp:extent cx="7559675" cy="10109835"/>
              <wp:effectExtent l="0" t="0" r="3175" b="571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09835"/>
                      </a:xfrm>
                      <a:prstGeom prst="rect">
                        <a:avLst/>
                      </a:prstGeom>
                      <a:solidFill>
                        <a:srgbClr val="2B89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D6310A" id="Rechteck 4" o:spid="_x0000_s1026" style="position:absolute;margin-left:.9pt;margin-top:0;width:595.25pt;height:796.05pt;z-index:-251585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" fillcolor="#2b897f" stroked="f" strokeweight="1pt">
              <w10:wrap anchorx="page"/>
            </v:rect>
          </w:pict>
        </mc:Fallback>
      </mc:AlternateContent>
    </w:r>
    <w:r w:rsidR="000C3087">
      <w:rPr>
        <w:noProof/>
        <w:lang w:eastAsia="de-DE"/>
      </w:rPr>
      <w:t xml:space="preserve"> </w:t>
    </w:r>
    <w:r w:rsidR="00F410FD">
      <w:rPr>
        <w:noProof/>
        <w:lang w:eastAsia="de-DE"/>
      </w:rPr>
      <w:drawing>
        <wp:anchor distT="0" distB="0" distL="114300" distR="114300" simplePos="0" relativeHeight="251732992" behindDoc="0" locked="1" layoutInCell="1" allowOverlap="1" wp14:anchorId="1C7292B5" wp14:editId="7272F3C8">
          <wp:simplePos x="0" y="0"/>
          <wp:positionH relativeFrom="column">
            <wp:posOffset>5414010</wp:posOffset>
          </wp:positionH>
          <wp:positionV relativeFrom="paragraph">
            <wp:posOffset>287655</wp:posOffset>
          </wp:positionV>
          <wp:extent cx="935990" cy="964565"/>
          <wp:effectExtent l="0" t="0" r="0" b="6985"/>
          <wp:wrapNone/>
          <wp:docPr id="15" name="Grafik 15" descr="Ein Bild, das Text, Bu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Ein Bild, das Text, Buch enthält.&#10;&#10;Automatisch generierte Beschreibu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14B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3EFF2B2E" wp14:editId="5E28505C">
              <wp:simplePos x="0" y="0"/>
              <wp:positionH relativeFrom="column">
                <wp:posOffset>-916940</wp:posOffset>
              </wp:positionH>
              <wp:positionV relativeFrom="paragraph">
                <wp:posOffset>10817860</wp:posOffset>
              </wp:positionV>
              <wp:extent cx="7598410" cy="899160"/>
              <wp:effectExtent l="0" t="0" r="2540" b="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410" cy="899160"/>
                        <a:chOff x="0" y="0"/>
                        <a:chExt cx="7559675" cy="877824"/>
                      </a:xfrm>
                    </wpg:grpSpPr>
                    <wps:wsp>
                      <wps:cNvPr id="10" name="Rechteck 10"/>
                      <wps:cNvSpPr/>
                      <wps:spPr>
                        <a:xfrm>
                          <a:off x="0" y="0"/>
                          <a:ext cx="7559675" cy="877824"/>
                        </a:xfrm>
                        <a:prstGeom prst="rect">
                          <a:avLst/>
                        </a:prstGeom>
                        <a:solidFill>
                          <a:srgbClr val="2B89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923926" y="207389"/>
                          <a:ext cx="3437762" cy="586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8ECC" w14:textId="77777777" w:rsidR="00646FD8" w:rsidRPr="00864FB3" w:rsidRDefault="00646FD8" w:rsidP="00DA637F">
                            <w:pPr>
                              <w:pStyle w:val="Kopfzeile-Subline"/>
                              <w:rPr>
                                <w:caps w:val="0"/>
                              </w:rPr>
                            </w:pPr>
                            <w:r>
                              <w:t>I</w:t>
                            </w:r>
                            <w:r>
                              <w:rPr>
                                <w:caps w:val="0"/>
                              </w:rPr>
                              <w:t>ch bin eine Subline</w:t>
                            </w:r>
                          </w:p>
                          <w:p w14:paraId="610EE579" w14:textId="77777777" w:rsidR="00646FD8" w:rsidRPr="00DA637F" w:rsidRDefault="00646FD8" w:rsidP="00D16FB4">
                            <w:pPr>
                              <w:pStyle w:val="KopfzeileHeadline"/>
                            </w:pPr>
                            <w:r>
                              <w:t>Ich bin eine Headline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FF2B2E" id="Gruppieren 3" o:spid="_x0000_s1031" style="position:absolute;left:0;text-align:left;margin-left:-72.2pt;margin-top:851.8pt;width:598.3pt;height:70.8pt;z-index:251707392;mso-width-relative:margin;mso-height-relative:margin" coordsize="75596,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">
              <v:rect id="Rechteck 10" o:spid="_x0000_s1032" style="position:absolute;width:75596;height:8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" fillcolor="#2b897f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9239;top:2073;width:34377;height:5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" filled="f" stroked="f">
                <v:textbox inset="0">
                  <w:txbxContent>
                    <w:p w14:paraId="314C8ECC" w14:textId="77777777" w:rsidR="00646FD8" w:rsidRPr="00864FB3" w:rsidRDefault="00646FD8" w:rsidP="00DA637F">
                      <w:pPr>
                        <w:pStyle w:val="Kopfzeile-Subline"/>
                        <w:rPr>
                          <w:caps w:val="0"/>
                        </w:rPr>
                      </w:pPr>
                      <w:r>
                        <w:t>I</w:t>
                      </w:r>
                      <w:r>
                        <w:rPr>
                          <w:caps w:val="0"/>
                        </w:rPr>
                        <w:t>ch bin eine Subline</w:t>
                      </w:r>
                    </w:p>
                    <w:p w14:paraId="610EE579" w14:textId="77777777" w:rsidR="00646FD8" w:rsidRPr="00DA637F" w:rsidRDefault="00646FD8" w:rsidP="00D16FB4">
                      <w:pPr>
                        <w:pStyle w:val="KopfzeileHeadline"/>
                      </w:pPr>
                      <w:r>
                        <w:t>Ich bin eine Headline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BC3A2" w14:textId="77777777" w:rsidR="00646FD8" w:rsidRDefault="0027601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8CD13AB" wp14:editId="275B6552">
              <wp:simplePos x="0" y="0"/>
              <wp:positionH relativeFrom="margin">
                <wp:align>left</wp:align>
              </wp:positionH>
              <wp:positionV relativeFrom="paragraph">
                <wp:posOffset>260350</wp:posOffset>
              </wp:positionV>
              <wp:extent cx="3802380" cy="600075"/>
              <wp:effectExtent l="0" t="0" r="0" b="0"/>
              <wp:wrapNone/>
              <wp:docPr id="2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238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54D38" w14:textId="159A7E52" w:rsidR="00131124" w:rsidRPr="00864FB3" w:rsidRDefault="00802BA1" w:rsidP="00131124">
                          <w:pPr>
                            <w:pStyle w:val="Kopfzeile-Subline"/>
                            <w:rPr>
                              <w:caps w:val="0"/>
                            </w:rPr>
                          </w:pPr>
                          <w:r>
                            <w:t xml:space="preserve">im </w:t>
                          </w:r>
                          <w:r w:rsidR="006977F6">
                            <w:t>Vergleich</w:t>
                          </w:r>
                        </w:p>
                        <w:p w14:paraId="0F00104C" w14:textId="16682122" w:rsidR="00131124" w:rsidRPr="00DA637F" w:rsidRDefault="006977F6" w:rsidP="00853383">
                          <w:pPr>
                            <w:pStyle w:val="KopfzeileHeadline"/>
                          </w:pPr>
                          <w:r>
                            <w:t>Wassertoff-Herstellungsverfahren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8CD13A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0;margin-top:20.5pt;width:299.4pt;height:47.25pt;z-index:2517125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" filled="f" stroked="f">
              <v:textbox inset="0">
                <w:txbxContent>
                  <w:p w14:paraId="21D54D38" w14:textId="159A7E52" w:rsidR="00131124" w:rsidRPr="00864FB3" w:rsidRDefault="00802BA1" w:rsidP="00131124">
                    <w:pPr>
                      <w:pStyle w:val="Kopfzeile-Subline"/>
                      <w:rPr>
                        <w:caps w:val="0"/>
                      </w:rPr>
                    </w:pPr>
                    <w:r>
                      <w:t xml:space="preserve">im </w:t>
                    </w:r>
                    <w:r w:rsidR="006977F6">
                      <w:t>Vergleich</w:t>
                    </w:r>
                  </w:p>
                  <w:p w14:paraId="0F00104C" w14:textId="16682122" w:rsidR="00131124" w:rsidRPr="00DA637F" w:rsidRDefault="006977F6" w:rsidP="00853383">
                    <w:pPr>
                      <w:pStyle w:val="KopfzeileHeadline"/>
                    </w:pPr>
                    <w:r>
                      <w:t>Wassertoff-Herstellungsverfahren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3532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118" behindDoc="0" locked="0" layoutInCell="1" allowOverlap="1" wp14:anchorId="49F61D02" wp14:editId="01C39FD6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7765415" cy="896367"/>
              <wp:effectExtent l="0" t="0" r="6985" b="0"/>
              <wp:wrapNone/>
              <wp:docPr id="25" name="Rechteck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5415" cy="896367"/>
                      </a:xfrm>
                      <a:prstGeom prst="rect">
                        <a:avLst/>
                      </a:prstGeom>
                      <a:solidFill>
                        <a:srgbClr val="2B89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A399D1" id="Rechteck 25" o:spid="_x0000_s1026" style="position:absolute;margin-left:0;margin-top:0;width:611.45pt;height:70.6pt;z-index:25165311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" fillcolor="#2b897f" stroked="f" strokeweight="1pt">
              <w10:wrap anchorx="page"/>
            </v:rect>
          </w:pict>
        </mc:Fallback>
      </mc:AlternateContent>
    </w:r>
    <w:r w:rsidR="005E1BA4">
      <w:rPr>
        <w:noProof/>
        <w:lang w:eastAsia="de-DE"/>
      </w:rPr>
      <w:drawing>
        <wp:anchor distT="0" distB="0" distL="114300" distR="114300" simplePos="0" relativeHeight="251710464" behindDoc="0" locked="1" layoutInCell="1" allowOverlap="1" wp14:anchorId="48D77A81" wp14:editId="0D8395B0">
          <wp:simplePos x="0" y="0"/>
          <wp:positionH relativeFrom="column">
            <wp:posOffset>6116955</wp:posOffset>
          </wp:positionH>
          <wp:positionV relativeFrom="paragraph">
            <wp:posOffset>172085</wp:posOffset>
          </wp:positionV>
          <wp:extent cx="536400" cy="554400"/>
          <wp:effectExtent l="0" t="0" r="0" b="0"/>
          <wp:wrapNone/>
          <wp:docPr id="241" name="Grafik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8165" w14:textId="77777777" w:rsidR="009E0A6B" w:rsidRDefault="009E0A6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4FFF999" wp14:editId="363C88DF">
              <wp:simplePos x="0" y="0"/>
              <wp:positionH relativeFrom="margin">
                <wp:align>left</wp:align>
              </wp:positionH>
              <wp:positionV relativeFrom="paragraph">
                <wp:posOffset>260350</wp:posOffset>
              </wp:positionV>
              <wp:extent cx="4046220" cy="600075"/>
              <wp:effectExtent l="0" t="0" r="0" b="0"/>
              <wp:wrapNone/>
              <wp:docPr id="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622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B77EC8" w14:textId="2C138A83" w:rsidR="009E0A6B" w:rsidRPr="00864FB3" w:rsidRDefault="006977F6" w:rsidP="00131124">
                          <w:pPr>
                            <w:pStyle w:val="Kopfzeile-Subline"/>
                            <w:rPr>
                              <w:caps w:val="0"/>
                            </w:rPr>
                          </w:pPr>
                          <w:r>
                            <w:t>Quartettkarten</w:t>
                          </w:r>
                        </w:p>
                        <w:p w14:paraId="3624CC9F" w14:textId="77777777" w:rsidR="006977F6" w:rsidRPr="00DA637F" w:rsidRDefault="006977F6" w:rsidP="006977F6">
                          <w:pPr>
                            <w:pStyle w:val="KopfzeileHeadline"/>
                          </w:pPr>
                          <w:r>
                            <w:t>Wassertoff-Herstellungsverfahren</w:t>
                          </w:r>
                        </w:p>
                        <w:p w14:paraId="33ED5721" w14:textId="77777777" w:rsidR="009E0A6B" w:rsidRPr="00DA637F" w:rsidRDefault="009E0A6B" w:rsidP="00853383">
                          <w:pPr>
                            <w:pStyle w:val="KopfzeileHeadline"/>
                          </w:pP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4FFF99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0;margin-top:20.5pt;width:318.6pt;height:47.25pt;z-index:2517565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" filled="f" stroked="f">
              <v:textbox inset="0">
                <w:txbxContent>
                  <w:p w14:paraId="03B77EC8" w14:textId="2C138A83" w:rsidR="009E0A6B" w:rsidRPr="00864FB3" w:rsidRDefault="006977F6" w:rsidP="00131124">
                    <w:pPr>
                      <w:pStyle w:val="Kopfzeile-Subline"/>
                      <w:rPr>
                        <w:caps w:val="0"/>
                      </w:rPr>
                    </w:pPr>
                    <w:r>
                      <w:t>Quartettkarten</w:t>
                    </w:r>
                  </w:p>
                  <w:p w14:paraId="3624CC9F" w14:textId="77777777" w:rsidR="006977F6" w:rsidRPr="00DA637F" w:rsidRDefault="006977F6" w:rsidP="006977F6">
                    <w:pPr>
                      <w:pStyle w:val="KopfzeileHeadline"/>
                    </w:pPr>
                    <w:r>
                      <w:t>Wassertoff-Herstellungsverfahren</w:t>
                    </w:r>
                  </w:p>
                  <w:p w14:paraId="33ED5721" w14:textId="77777777" w:rsidR="009E0A6B" w:rsidRPr="00DA637F" w:rsidRDefault="009E0A6B" w:rsidP="00853383">
                    <w:pPr>
                      <w:pStyle w:val="KopfzeileHeadline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883A9CD" wp14:editId="1E161BCE">
              <wp:simplePos x="0" y="0"/>
              <wp:positionH relativeFrom="page">
                <wp:align>left</wp:align>
              </wp:positionH>
              <wp:positionV relativeFrom="paragraph">
                <wp:posOffset>0</wp:posOffset>
              </wp:positionV>
              <wp:extent cx="7765415" cy="896367"/>
              <wp:effectExtent l="0" t="0" r="6985" b="0"/>
              <wp:wrapNone/>
              <wp:docPr id="60" name="Rechteck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5415" cy="896367"/>
                      </a:xfrm>
                      <a:prstGeom prst="rect">
                        <a:avLst/>
                      </a:prstGeom>
                      <a:solidFill>
                        <a:srgbClr val="2B89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D96327" id="Rechteck 60" o:spid="_x0000_s1026" style="position:absolute;margin-left:0;margin-top:0;width:611.45pt;height:70.6pt;z-index:251754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" fillcolor="#2b897f" stroked="f" strokeweight="1pt">
              <w10:wrap anchorx="page"/>
            </v:rect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55520" behindDoc="0" locked="1" layoutInCell="1" allowOverlap="1" wp14:anchorId="51356AC0" wp14:editId="094D3B71">
          <wp:simplePos x="0" y="0"/>
          <wp:positionH relativeFrom="column">
            <wp:posOffset>6116955</wp:posOffset>
          </wp:positionH>
          <wp:positionV relativeFrom="paragraph">
            <wp:posOffset>172085</wp:posOffset>
          </wp:positionV>
          <wp:extent cx="536400" cy="554400"/>
          <wp:effectExtent l="0" t="0" r="0" b="0"/>
          <wp:wrapNone/>
          <wp:docPr id="193" name="Grafik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8B3F0" w14:textId="6CEB4F45" w:rsidR="00131DD0" w:rsidRDefault="008042E0" w:rsidP="002D482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68FDAEC" wp14:editId="17CE7916">
              <wp:simplePos x="0" y="0"/>
              <wp:positionH relativeFrom="margin">
                <wp:posOffset>-3810</wp:posOffset>
              </wp:positionH>
              <wp:positionV relativeFrom="paragraph">
                <wp:posOffset>-191135</wp:posOffset>
              </wp:positionV>
              <wp:extent cx="4213860" cy="600075"/>
              <wp:effectExtent l="0" t="0" r="0" b="0"/>
              <wp:wrapNone/>
              <wp:docPr id="27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386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77A5F7" w14:textId="77777777" w:rsidR="008042E0" w:rsidRPr="00864FB3" w:rsidRDefault="008042E0" w:rsidP="008042E0">
                          <w:pPr>
                            <w:pStyle w:val="Kopfzeile-Subline"/>
                            <w:rPr>
                              <w:caps w:val="0"/>
                            </w:rPr>
                          </w:pPr>
                          <w:r>
                            <w:t>Übersichtsgrafik</w:t>
                          </w:r>
                        </w:p>
                        <w:p w14:paraId="0826A850" w14:textId="77777777" w:rsidR="008042E0" w:rsidRPr="00DA637F" w:rsidRDefault="008042E0" w:rsidP="008042E0">
                          <w:pPr>
                            <w:pStyle w:val="KopfzeileHeadline"/>
                          </w:pPr>
                          <w:r>
                            <w:t>Wassertoff-Herstellungsverfahren</w:t>
                          </w:r>
                        </w:p>
                        <w:p w14:paraId="4E13BEBF" w14:textId="77777777" w:rsidR="008042E0" w:rsidRPr="00DA637F" w:rsidRDefault="008042E0" w:rsidP="008042E0">
                          <w:pPr>
                            <w:pStyle w:val="KopfzeileHeadline"/>
                          </w:pP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68FDAE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-.3pt;margin-top:-15.05pt;width:331.8pt;height:47.25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" filled="f" stroked="f">
              <v:textbox inset="0">
                <w:txbxContent>
                  <w:p w14:paraId="0B77A5F7" w14:textId="77777777" w:rsidR="008042E0" w:rsidRPr="00864FB3" w:rsidRDefault="008042E0" w:rsidP="008042E0">
                    <w:pPr>
                      <w:pStyle w:val="Kopfzeile-Subline"/>
                      <w:rPr>
                        <w:caps w:val="0"/>
                      </w:rPr>
                    </w:pPr>
                    <w:r>
                      <w:t>Übersichtsgrafik</w:t>
                    </w:r>
                  </w:p>
                  <w:p w14:paraId="0826A850" w14:textId="77777777" w:rsidR="008042E0" w:rsidRPr="00DA637F" w:rsidRDefault="008042E0" w:rsidP="008042E0">
                    <w:pPr>
                      <w:pStyle w:val="KopfzeileHeadline"/>
                    </w:pPr>
                    <w:r>
                      <w:t>Wassertoff-Herstellungsverfahren</w:t>
                    </w:r>
                  </w:p>
                  <w:p w14:paraId="4E13BEBF" w14:textId="77777777" w:rsidR="008042E0" w:rsidRPr="00DA637F" w:rsidRDefault="008042E0" w:rsidP="008042E0">
                    <w:pPr>
                      <w:pStyle w:val="KopfzeileHeadline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94BF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143" behindDoc="0" locked="0" layoutInCell="1" allowOverlap="1" wp14:anchorId="4D181429" wp14:editId="429FD8FA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10858500" cy="900150"/>
              <wp:effectExtent l="0" t="0" r="0" b="0"/>
              <wp:wrapNone/>
              <wp:docPr id="20" name="Rechteck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0" cy="900150"/>
                      </a:xfrm>
                      <a:prstGeom prst="rect">
                        <a:avLst/>
                      </a:prstGeom>
                      <a:solidFill>
                        <a:srgbClr val="2B89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27AC8A" id="Rechteck 20" o:spid="_x0000_s1026" style="position:absolute;margin-left:803.8pt;margin-top:-35.45pt;width:855pt;height:70.9pt;z-index:2516541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" fillcolor="#2b897f" stroked="f" strokeweight="1pt">
              <w10:wrap anchorx="page"/>
            </v:rect>
          </w:pict>
        </mc:Fallback>
      </mc:AlternateContent>
    </w:r>
    <w:r w:rsidR="00131DD0">
      <w:tab/>
    </w:r>
  </w:p>
  <w:p w14:paraId="236C0B94" w14:textId="77777777" w:rsidR="00131DD0" w:rsidRDefault="00131DD0" w:rsidP="002D4828">
    <w:pPr>
      <w:pStyle w:val="Kopfzeile"/>
    </w:pPr>
  </w:p>
  <w:p w14:paraId="0304FD51" w14:textId="77777777" w:rsidR="004C66E3" w:rsidRDefault="00131DD0" w:rsidP="003B4A58">
    <w:pPr>
      <w:pStyle w:val="Kopfzeile"/>
      <w:tabs>
        <w:tab w:val="left" w:pos="851"/>
      </w:tabs>
    </w:pPr>
    <w:r>
      <w:tab/>
    </w:r>
    <w:r w:rsidR="00094BF3">
      <w:rPr>
        <w:noProof/>
        <w:lang w:eastAsia="de-DE"/>
      </w:rPr>
      <w:drawing>
        <wp:anchor distT="0" distB="0" distL="114300" distR="114300" simplePos="0" relativeHeight="251728896" behindDoc="0" locked="1" layoutInCell="1" allowOverlap="1" wp14:anchorId="085748E2" wp14:editId="1793C917">
          <wp:simplePos x="0" y="0"/>
          <wp:positionH relativeFrom="rightMargin">
            <wp:posOffset>3175</wp:posOffset>
          </wp:positionH>
          <wp:positionV relativeFrom="paragraph">
            <wp:posOffset>-626745</wp:posOffset>
          </wp:positionV>
          <wp:extent cx="536400" cy="554400"/>
          <wp:effectExtent l="0" t="0" r="0" b="0"/>
          <wp:wrapNone/>
          <wp:docPr id="212" name="Grafik 212" descr="Ein Bild, das Text, Bu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Grafik 27" descr="Ein Bild, das Text, Buch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85A1A"/>
    <w:multiLevelType w:val="hybridMultilevel"/>
    <w:tmpl w:val="211690DA"/>
    <w:lvl w:ilvl="0" w:tplc="9D484EBE">
      <w:start w:val="21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F7EF1"/>
    <w:multiLevelType w:val="hybridMultilevel"/>
    <w:tmpl w:val="E9E47B64"/>
    <w:lvl w:ilvl="0" w:tplc="98687444">
      <w:start w:val="21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34759F"/>
    <w:multiLevelType w:val="hybridMultilevel"/>
    <w:tmpl w:val="FB9C428A"/>
    <w:lvl w:ilvl="0" w:tplc="3D2E6382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1C3D7E"/>
    <w:multiLevelType w:val="hybridMultilevel"/>
    <w:tmpl w:val="B20861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448782">
    <w:abstractNumId w:val="3"/>
  </w:num>
  <w:num w:numId="2" w16cid:durableId="91516215">
    <w:abstractNumId w:val="2"/>
  </w:num>
  <w:num w:numId="3" w16cid:durableId="1523785207">
    <w:abstractNumId w:val="0"/>
  </w:num>
  <w:num w:numId="4" w16cid:durableId="1871528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80D"/>
    <w:rsid w:val="00000D97"/>
    <w:rsid w:val="0000432C"/>
    <w:rsid w:val="000077C7"/>
    <w:rsid w:val="00010C6D"/>
    <w:rsid w:val="00011C44"/>
    <w:rsid w:val="00012217"/>
    <w:rsid w:val="000136DB"/>
    <w:rsid w:val="00014E66"/>
    <w:rsid w:val="00020C2E"/>
    <w:rsid w:val="000216F5"/>
    <w:rsid w:val="000252A5"/>
    <w:rsid w:val="00025B2E"/>
    <w:rsid w:val="0003017F"/>
    <w:rsid w:val="00032A21"/>
    <w:rsid w:val="000332E7"/>
    <w:rsid w:val="000341F7"/>
    <w:rsid w:val="00034D17"/>
    <w:rsid w:val="000363CB"/>
    <w:rsid w:val="00037317"/>
    <w:rsid w:val="000436B7"/>
    <w:rsid w:val="0004599F"/>
    <w:rsid w:val="00046CA1"/>
    <w:rsid w:val="00047276"/>
    <w:rsid w:val="00047BB7"/>
    <w:rsid w:val="000546B7"/>
    <w:rsid w:val="0005580C"/>
    <w:rsid w:val="0006015D"/>
    <w:rsid w:val="000621C5"/>
    <w:rsid w:val="0006548E"/>
    <w:rsid w:val="00071FE1"/>
    <w:rsid w:val="000764AC"/>
    <w:rsid w:val="00082AC6"/>
    <w:rsid w:val="00094BF3"/>
    <w:rsid w:val="000973F5"/>
    <w:rsid w:val="000976D5"/>
    <w:rsid w:val="000A354B"/>
    <w:rsid w:val="000B02D8"/>
    <w:rsid w:val="000B3B83"/>
    <w:rsid w:val="000B4E6C"/>
    <w:rsid w:val="000B6435"/>
    <w:rsid w:val="000C14B4"/>
    <w:rsid w:val="000C3087"/>
    <w:rsid w:val="000C3A5E"/>
    <w:rsid w:val="000C610E"/>
    <w:rsid w:val="000D3CE2"/>
    <w:rsid w:val="000D7AB3"/>
    <w:rsid w:val="000D7E6C"/>
    <w:rsid w:val="000D7FA2"/>
    <w:rsid w:val="000E4D53"/>
    <w:rsid w:val="000E6D3A"/>
    <w:rsid w:val="000E7E4E"/>
    <w:rsid w:val="000F1912"/>
    <w:rsid w:val="000F5353"/>
    <w:rsid w:val="001000A6"/>
    <w:rsid w:val="00101CA7"/>
    <w:rsid w:val="00110698"/>
    <w:rsid w:val="00110D32"/>
    <w:rsid w:val="00113D18"/>
    <w:rsid w:val="00113DB6"/>
    <w:rsid w:val="001244F0"/>
    <w:rsid w:val="00131124"/>
    <w:rsid w:val="00131DD0"/>
    <w:rsid w:val="0013372C"/>
    <w:rsid w:val="00134EE4"/>
    <w:rsid w:val="0013520F"/>
    <w:rsid w:val="0013532D"/>
    <w:rsid w:val="00136E6D"/>
    <w:rsid w:val="00137373"/>
    <w:rsid w:val="0014529D"/>
    <w:rsid w:val="00152CDD"/>
    <w:rsid w:val="00152FF9"/>
    <w:rsid w:val="00153B96"/>
    <w:rsid w:val="00156668"/>
    <w:rsid w:val="00156BF5"/>
    <w:rsid w:val="00162816"/>
    <w:rsid w:val="001638A8"/>
    <w:rsid w:val="00171797"/>
    <w:rsid w:val="001729C5"/>
    <w:rsid w:val="001803E3"/>
    <w:rsid w:val="00180E22"/>
    <w:rsid w:val="00182B0B"/>
    <w:rsid w:val="00185DB4"/>
    <w:rsid w:val="00186920"/>
    <w:rsid w:val="001874F6"/>
    <w:rsid w:val="00196C7D"/>
    <w:rsid w:val="001A57D6"/>
    <w:rsid w:val="001A6161"/>
    <w:rsid w:val="001B17FE"/>
    <w:rsid w:val="001B1F96"/>
    <w:rsid w:val="001B218E"/>
    <w:rsid w:val="001B2FDF"/>
    <w:rsid w:val="001B77E4"/>
    <w:rsid w:val="001C7F55"/>
    <w:rsid w:val="001D5103"/>
    <w:rsid w:val="001D698E"/>
    <w:rsid w:val="001D6BBD"/>
    <w:rsid w:val="001E3CDD"/>
    <w:rsid w:val="001E4138"/>
    <w:rsid w:val="001E506F"/>
    <w:rsid w:val="001F0E2E"/>
    <w:rsid w:val="001F2334"/>
    <w:rsid w:val="001F4B1A"/>
    <w:rsid w:val="001F5B17"/>
    <w:rsid w:val="0020340A"/>
    <w:rsid w:val="002137D2"/>
    <w:rsid w:val="00214ECF"/>
    <w:rsid w:val="00215058"/>
    <w:rsid w:val="00220A3B"/>
    <w:rsid w:val="00221563"/>
    <w:rsid w:val="0022256D"/>
    <w:rsid w:val="0022367E"/>
    <w:rsid w:val="00224B09"/>
    <w:rsid w:val="00224FB0"/>
    <w:rsid w:val="00226257"/>
    <w:rsid w:val="002302A7"/>
    <w:rsid w:val="00231DAA"/>
    <w:rsid w:val="0023325F"/>
    <w:rsid w:val="00233428"/>
    <w:rsid w:val="002347AF"/>
    <w:rsid w:val="00236362"/>
    <w:rsid w:val="0024004B"/>
    <w:rsid w:val="00250EAD"/>
    <w:rsid w:val="00251DEF"/>
    <w:rsid w:val="00253C79"/>
    <w:rsid w:val="00255999"/>
    <w:rsid w:val="002560BB"/>
    <w:rsid w:val="00256437"/>
    <w:rsid w:val="0025645A"/>
    <w:rsid w:val="0026177E"/>
    <w:rsid w:val="00266307"/>
    <w:rsid w:val="00273310"/>
    <w:rsid w:val="00275724"/>
    <w:rsid w:val="00276012"/>
    <w:rsid w:val="00292A1A"/>
    <w:rsid w:val="00295B15"/>
    <w:rsid w:val="002A643C"/>
    <w:rsid w:val="002A7A63"/>
    <w:rsid w:val="002B1AED"/>
    <w:rsid w:val="002B22D0"/>
    <w:rsid w:val="002C09E2"/>
    <w:rsid w:val="002C1AC0"/>
    <w:rsid w:val="002C1D0C"/>
    <w:rsid w:val="002C4956"/>
    <w:rsid w:val="002D223E"/>
    <w:rsid w:val="002D4524"/>
    <w:rsid w:val="002D4828"/>
    <w:rsid w:val="002E25D0"/>
    <w:rsid w:val="002E4005"/>
    <w:rsid w:val="002E6B7C"/>
    <w:rsid w:val="002E6E34"/>
    <w:rsid w:val="002F0C19"/>
    <w:rsid w:val="002F0FA6"/>
    <w:rsid w:val="003021EE"/>
    <w:rsid w:val="00303947"/>
    <w:rsid w:val="003040F0"/>
    <w:rsid w:val="00304671"/>
    <w:rsid w:val="00312DBC"/>
    <w:rsid w:val="00313AEC"/>
    <w:rsid w:val="0031548D"/>
    <w:rsid w:val="003176AE"/>
    <w:rsid w:val="00334518"/>
    <w:rsid w:val="00340AF5"/>
    <w:rsid w:val="0034167D"/>
    <w:rsid w:val="00343136"/>
    <w:rsid w:val="003456E2"/>
    <w:rsid w:val="003462E5"/>
    <w:rsid w:val="00352347"/>
    <w:rsid w:val="003559D3"/>
    <w:rsid w:val="003613AD"/>
    <w:rsid w:val="003715E9"/>
    <w:rsid w:val="00371EAB"/>
    <w:rsid w:val="003720A2"/>
    <w:rsid w:val="003811C3"/>
    <w:rsid w:val="0039329A"/>
    <w:rsid w:val="003A08D8"/>
    <w:rsid w:val="003A2F85"/>
    <w:rsid w:val="003A7557"/>
    <w:rsid w:val="003B4A58"/>
    <w:rsid w:val="003B4F25"/>
    <w:rsid w:val="003C158C"/>
    <w:rsid w:val="003C51B4"/>
    <w:rsid w:val="003E14D8"/>
    <w:rsid w:val="003F14B8"/>
    <w:rsid w:val="003F37BA"/>
    <w:rsid w:val="003F424F"/>
    <w:rsid w:val="003F5FEF"/>
    <w:rsid w:val="003F6750"/>
    <w:rsid w:val="0040172A"/>
    <w:rsid w:val="0040177B"/>
    <w:rsid w:val="00410B48"/>
    <w:rsid w:val="00411951"/>
    <w:rsid w:val="00416B80"/>
    <w:rsid w:val="004345A0"/>
    <w:rsid w:val="00436609"/>
    <w:rsid w:val="00437917"/>
    <w:rsid w:val="00442E62"/>
    <w:rsid w:val="0044514A"/>
    <w:rsid w:val="00445867"/>
    <w:rsid w:val="0045666F"/>
    <w:rsid w:val="00457097"/>
    <w:rsid w:val="00465A6F"/>
    <w:rsid w:val="0046613D"/>
    <w:rsid w:val="00467699"/>
    <w:rsid w:val="0047333D"/>
    <w:rsid w:val="00473909"/>
    <w:rsid w:val="0048005E"/>
    <w:rsid w:val="00482F04"/>
    <w:rsid w:val="00491331"/>
    <w:rsid w:val="00492A0B"/>
    <w:rsid w:val="00493673"/>
    <w:rsid w:val="004A2A62"/>
    <w:rsid w:val="004A7C43"/>
    <w:rsid w:val="004B42C7"/>
    <w:rsid w:val="004C1895"/>
    <w:rsid w:val="004C2317"/>
    <w:rsid w:val="004C66E3"/>
    <w:rsid w:val="004D1212"/>
    <w:rsid w:val="004D33DA"/>
    <w:rsid w:val="004D359E"/>
    <w:rsid w:val="004D7A21"/>
    <w:rsid w:val="004E0B1F"/>
    <w:rsid w:val="004E1BF8"/>
    <w:rsid w:val="004E2F6B"/>
    <w:rsid w:val="004E545E"/>
    <w:rsid w:val="00505DF4"/>
    <w:rsid w:val="00506789"/>
    <w:rsid w:val="005074DC"/>
    <w:rsid w:val="00507C8A"/>
    <w:rsid w:val="00513597"/>
    <w:rsid w:val="00514D9E"/>
    <w:rsid w:val="00522A81"/>
    <w:rsid w:val="00525925"/>
    <w:rsid w:val="0052678E"/>
    <w:rsid w:val="00527471"/>
    <w:rsid w:val="0053082D"/>
    <w:rsid w:val="0053785A"/>
    <w:rsid w:val="00544195"/>
    <w:rsid w:val="005452CC"/>
    <w:rsid w:val="005456E3"/>
    <w:rsid w:val="005613DB"/>
    <w:rsid w:val="00562286"/>
    <w:rsid w:val="005654F5"/>
    <w:rsid w:val="00572806"/>
    <w:rsid w:val="005751F7"/>
    <w:rsid w:val="005814AA"/>
    <w:rsid w:val="005829D9"/>
    <w:rsid w:val="005908C2"/>
    <w:rsid w:val="00596A3E"/>
    <w:rsid w:val="005B1A92"/>
    <w:rsid w:val="005B751C"/>
    <w:rsid w:val="005B7931"/>
    <w:rsid w:val="005C0E54"/>
    <w:rsid w:val="005C3BAF"/>
    <w:rsid w:val="005D064E"/>
    <w:rsid w:val="005D165C"/>
    <w:rsid w:val="005E189C"/>
    <w:rsid w:val="005E1BA4"/>
    <w:rsid w:val="005E6563"/>
    <w:rsid w:val="005F13F7"/>
    <w:rsid w:val="005F2380"/>
    <w:rsid w:val="005F255A"/>
    <w:rsid w:val="005F32EC"/>
    <w:rsid w:val="006109D1"/>
    <w:rsid w:val="00612C7E"/>
    <w:rsid w:val="00615BA2"/>
    <w:rsid w:val="006175F1"/>
    <w:rsid w:val="00617D63"/>
    <w:rsid w:val="00631EFA"/>
    <w:rsid w:val="0063241F"/>
    <w:rsid w:val="006358F1"/>
    <w:rsid w:val="00637AD6"/>
    <w:rsid w:val="0064091F"/>
    <w:rsid w:val="00646FD8"/>
    <w:rsid w:val="00652C90"/>
    <w:rsid w:val="00655547"/>
    <w:rsid w:val="00656915"/>
    <w:rsid w:val="006622CA"/>
    <w:rsid w:val="006623A6"/>
    <w:rsid w:val="0066313A"/>
    <w:rsid w:val="00665333"/>
    <w:rsid w:val="0066550B"/>
    <w:rsid w:val="00665DC8"/>
    <w:rsid w:val="0066771C"/>
    <w:rsid w:val="0066784D"/>
    <w:rsid w:val="0067402A"/>
    <w:rsid w:val="00676852"/>
    <w:rsid w:val="00677187"/>
    <w:rsid w:val="00677328"/>
    <w:rsid w:val="00683D19"/>
    <w:rsid w:val="00686762"/>
    <w:rsid w:val="00687E5C"/>
    <w:rsid w:val="0069172C"/>
    <w:rsid w:val="006977F6"/>
    <w:rsid w:val="00697C83"/>
    <w:rsid w:val="006A37B8"/>
    <w:rsid w:val="006A6B49"/>
    <w:rsid w:val="006B3C39"/>
    <w:rsid w:val="006B5E7A"/>
    <w:rsid w:val="006C0356"/>
    <w:rsid w:val="006C45A0"/>
    <w:rsid w:val="006C5F3C"/>
    <w:rsid w:val="006C76B8"/>
    <w:rsid w:val="006C7902"/>
    <w:rsid w:val="006C7E07"/>
    <w:rsid w:val="006D26C4"/>
    <w:rsid w:val="006D5942"/>
    <w:rsid w:val="006E1767"/>
    <w:rsid w:val="006E211F"/>
    <w:rsid w:val="006E4DC7"/>
    <w:rsid w:val="006F13B9"/>
    <w:rsid w:val="00701804"/>
    <w:rsid w:val="007069A1"/>
    <w:rsid w:val="00720100"/>
    <w:rsid w:val="007247B9"/>
    <w:rsid w:val="00730469"/>
    <w:rsid w:val="007313B7"/>
    <w:rsid w:val="00733EBD"/>
    <w:rsid w:val="00735773"/>
    <w:rsid w:val="00736FCD"/>
    <w:rsid w:val="00740FC1"/>
    <w:rsid w:val="00741796"/>
    <w:rsid w:val="0074406F"/>
    <w:rsid w:val="00745D59"/>
    <w:rsid w:val="007470A3"/>
    <w:rsid w:val="007514C4"/>
    <w:rsid w:val="0076656D"/>
    <w:rsid w:val="00767B7B"/>
    <w:rsid w:val="00772408"/>
    <w:rsid w:val="00777972"/>
    <w:rsid w:val="00781E56"/>
    <w:rsid w:val="00784803"/>
    <w:rsid w:val="00785484"/>
    <w:rsid w:val="00790E8A"/>
    <w:rsid w:val="007941B0"/>
    <w:rsid w:val="007A34A7"/>
    <w:rsid w:val="007A3D5F"/>
    <w:rsid w:val="007B0456"/>
    <w:rsid w:val="007B0BF5"/>
    <w:rsid w:val="007B21A0"/>
    <w:rsid w:val="007B2DF4"/>
    <w:rsid w:val="007B3E61"/>
    <w:rsid w:val="007B4031"/>
    <w:rsid w:val="007B72C7"/>
    <w:rsid w:val="007C1BD7"/>
    <w:rsid w:val="007D3B4C"/>
    <w:rsid w:val="007D6DD0"/>
    <w:rsid w:val="007E1830"/>
    <w:rsid w:val="007E3AAB"/>
    <w:rsid w:val="007E5A4F"/>
    <w:rsid w:val="007E6B16"/>
    <w:rsid w:val="007F2701"/>
    <w:rsid w:val="007F41BC"/>
    <w:rsid w:val="007F6D3B"/>
    <w:rsid w:val="00800C8E"/>
    <w:rsid w:val="00802BA1"/>
    <w:rsid w:val="00803931"/>
    <w:rsid w:val="008042E0"/>
    <w:rsid w:val="0081111C"/>
    <w:rsid w:val="00813D5F"/>
    <w:rsid w:val="008150E1"/>
    <w:rsid w:val="0082202E"/>
    <w:rsid w:val="00826C28"/>
    <w:rsid w:val="00830BCF"/>
    <w:rsid w:val="00834BEA"/>
    <w:rsid w:val="0083653B"/>
    <w:rsid w:val="00841ACB"/>
    <w:rsid w:val="00841EA8"/>
    <w:rsid w:val="00841F3F"/>
    <w:rsid w:val="00853383"/>
    <w:rsid w:val="00860A8E"/>
    <w:rsid w:val="00863CF5"/>
    <w:rsid w:val="00864CFB"/>
    <w:rsid w:val="00864FB3"/>
    <w:rsid w:val="008665CE"/>
    <w:rsid w:val="00866B6B"/>
    <w:rsid w:val="00876019"/>
    <w:rsid w:val="00876693"/>
    <w:rsid w:val="008779DE"/>
    <w:rsid w:val="00881643"/>
    <w:rsid w:val="008826C8"/>
    <w:rsid w:val="00884EC1"/>
    <w:rsid w:val="008902F7"/>
    <w:rsid w:val="008936FE"/>
    <w:rsid w:val="00895A82"/>
    <w:rsid w:val="00896917"/>
    <w:rsid w:val="008A060A"/>
    <w:rsid w:val="008A5F92"/>
    <w:rsid w:val="008B1671"/>
    <w:rsid w:val="008B2290"/>
    <w:rsid w:val="008B71A2"/>
    <w:rsid w:val="008C1A04"/>
    <w:rsid w:val="008C4C3D"/>
    <w:rsid w:val="008C514D"/>
    <w:rsid w:val="008C5B99"/>
    <w:rsid w:val="008D2C6E"/>
    <w:rsid w:val="008D30AB"/>
    <w:rsid w:val="008D51C8"/>
    <w:rsid w:val="008D6575"/>
    <w:rsid w:val="008D6E32"/>
    <w:rsid w:val="008E3C31"/>
    <w:rsid w:val="008F54F9"/>
    <w:rsid w:val="008F6CC4"/>
    <w:rsid w:val="008F77B6"/>
    <w:rsid w:val="009008DF"/>
    <w:rsid w:val="00902C83"/>
    <w:rsid w:val="009078D8"/>
    <w:rsid w:val="009125E0"/>
    <w:rsid w:val="009150EE"/>
    <w:rsid w:val="0092038A"/>
    <w:rsid w:val="00922EEB"/>
    <w:rsid w:val="00930930"/>
    <w:rsid w:val="009311B5"/>
    <w:rsid w:val="00931B37"/>
    <w:rsid w:val="00932EB6"/>
    <w:rsid w:val="009352E7"/>
    <w:rsid w:val="009370E3"/>
    <w:rsid w:val="009422F3"/>
    <w:rsid w:val="009429BF"/>
    <w:rsid w:val="00943BD5"/>
    <w:rsid w:val="00944182"/>
    <w:rsid w:val="009525D9"/>
    <w:rsid w:val="00952FBE"/>
    <w:rsid w:val="00953598"/>
    <w:rsid w:val="00953A9E"/>
    <w:rsid w:val="00957887"/>
    <w:rsid w:val="00960357"/>
    <w:rsid w:val="00963731"/>
    <w:rsid w:val="00963B86"/>
    <w:rsid w:val="00963F72"/>
    <w:rsid w:val="00967129"/>
    <w:rsid w:val="009672D1"/>
    <w:rsid w:val="00967502"/>
    <w:rsid w:val="00967A0F"/>
    <w:rsid w:val="00980DD6"/>
    <w:rsid w:val="00981F7B"/>
    <w:rsid w:val="00985F6E"/>
    <w:rsid w:val="00991BCF"/>
    <w:rsid w:val="009947FD"/>
    <w:rsid w:val="009A412D"/>
    <w:rsid w:val="009A687A"/>
    <w:rsid w:val="009A7956"/>
    <w:rsid w:val="009B61F9"/>
    <w:rsid w:val="009C727B"/>
    <w:rsid w:val="009C79EE"/>
    <w:rsid w:val="009D19E4"/>
    <w:rsid w:val="009D5095"/>
    <w:rsid w:val="009D7708"/>
    <w:rsid w:val="009E0121"/>
    <w:rsid w:val="009E0A6B"/>
    <w:rsid w:val="009E57D1"/>
    <w:rsid w:val="009E612C"/>
    <w:rsid w:val="009E6BAE"/>
    <w:rsid w:val="009F0630"/>
    <w:rsid w:val="009F163A"/>
    <w:rsid w:val="009F21F6"/>
    <w:rsid w:val="009F2231"/>
    <w:rsid w:val="009F26EA"/>
    <w:rsid w:val="009F625A"/>
    <w:rsid w:val="00A05BDD"/>
    <w:rsid w:val="00A17309"/>
    <w:rsid w:val="00A20F8A"/>
    <w:rsid w:val="00A213D7"/>
    <w:rsid w:val="00A21513"/>
    <w:rsid w:val="00A345C4"/>
    <w:rsid w:val="00A404A5"/>
    <w:rsid w:val="00A414EA"/>
    <w:rsid w:val="00A50056"/>
    <w:rsid w:val="00A541A9"/>
    <w:rsid w:val="00A548DB"/>
    <w:rsid w:val="00A55290"/>
    <w:rsid w:val="00A55F6B"/>
    <w:rsid w:val="00A568C5"/>
    <w:rsid w:val="00A63E4E"/>
    <w:rsid w:val="00A713E2"/>
    <w:rsid w:val="00A71AA3"/>
    <w:rsid w:val="00A7499D"/>
    <w:rsid w:val="00A82473"/>
    <w:rsid w:val="00A83CA3"/>
    <w:rsid w:val="00A907C9"/>
    <w:rsid w:val="00AA0316"/>
    <w:rsid w:val="00AA2935"/>
    <w:rsid w:val="00AA4F8A"/>
    <w:rsid w:val="00AA6253"/>
    <w:rsid w:val="00AA70B2"/>
    <w:rsid w:val="00AA7342"/>
    <w:rsid w:val="00AC0B2A"/>
    <w:rsid w:val="00AD0955"/>
    <w:rsid w:val="00AD1B19"/>
    <w:rsid w:val="00AD497F"/>
    <w:rsid w:val="00AD52FE"/>
    <w:rsid w:val="00AD54B4"/>
    <w:rsid w:val="00AD6818"/>
    <w:rsid w:val="00AE437C"/>
    <w:rsid w:val="00AE54CB"/>
    <w:rsid w:val="00AE589F"/>
    <w:rsid w:val="00AF1ED9"/>
    <w:rsid w:val="00AF5D81"/>
    <w:rsid w:val="00B012E9"/>
    <w:rsid w:val="00B024EA"/>
    <w:rsid w:val="00B0454C"/>
    <w:rsid w:val="00B045C0"/>
    <w:rsid w:val="00B048A3"/>
    <w:rsid w:val="00B057D8"/>
    <w:rsid w:val="00B1333A"/>
    <w:rsid w:val="00B14DCD"/>
    <w:rsid w:val="00B1615D"/>
    <w:rsid w:val="00B1780D"/>
    <w:rsid w:val="00B20349"/>
    <w:rsid w:val="00B24168"/>
    <w:rsid w:val="00B270F8"/>
    <w:rsid w:val="00B27744"/>
    <w:rsid w:val="00B3132D"/>
    <w:rsid w:val="00B32BD5"/>
    <w:rsid w:val="00B33CE8"/>
    <w:rsid w:val="00B350DC"/>
    <w:rsid w:val="00B36C61"/>
    <w:rsid w:val="00B44E4E"/>
    <w:rsid w:val="00B4584E"/>
    <w:rsid w:val="00B50DED"/>
    <w:rsid w:val="00B53459"/>
    <w:rsid w:val="00B62895"/>
    <w:rsid w:val="00B6544B"/>
    <w:rsid w:val="00B667E9"/>
    <w:rsid w:val="00B7350A"/>
    <w:rsid w:val="00B8493C"/>
    <w:rsid w:val="00B85A1D"/>
    <w:rsid w:val="00B85CCC"/>
    <w:rsid w:val="00B8617F"/>
    <w:rsid w:val="00B8762B"/>
    <w:rsid w:val="00B91BF1"/>
    <w:rsid w:val="00B94E21"/>
    <w:rsid w:val="00BB35CB"/>
    <w:rsid w:val="00BC4BC9"/>
    <w:rsid w:val="00BC53D3"/>
    <w:rsid w:val="00BD12F4"/>
    <w:rsid w:val="00BE2ABC"/>
    <w:rsid w:val="00BF34E9"/>
    <w:rsid w:val="00BF4533"/>
    <w:rsid w:val="00BF67AA"/>
    <w:rsid w:val="00BF796B"/>
    <w:rsid w:val="00C0132D"/>
    <w:rsid w:val="00C040DA"/>
    <w:rsid w:val="00C110A2"/>
    <w:rsid w:val="00C13229"/>
    <w:rsid w:val="00C13F2E"/>
    <w:rsid w:val="00C146B8"/>
    <w:rsid w:val="00C20631"/>
    <w:rsid w:val="00C217C9"/>
    <w:rsid w:val="00C22DFA"/>
    <w:rsid w:val="00C24AAC"/>
    <w:rsid w:val="00C516D6"/>
    <w:rsid w:val="00C51B2F"/>
    <w:rsid w:val="00C51EE5"/>
    <w:rsid w:val="00C545D9"/>
    <w:rsid w:val="00C5612B"/>
    <w:rsid w:val="00C6313F"/>
    <w:rsid w:val="00C72E29"/>
    <w:rsid w:val="00C75DE3"/>
    <w:rsid w:val="00C766F0"/>
    <w:rsid w:val="00C772AA"/>
    <w:rsid w:val="00C80098"/>
    <w:rsid w:val="00C82982"/>
    <w:rsid w:val="00C845D6"/>
    <w:rsid w:val="00C95E9F"/>
    <w:rsid w:val="00CA0159"/>
    <w:rsid w:val="00CA1581"/>
    <w:rsid w:val="00CA2D46"/>
    <w:rsid w:val="00CA5944"/>
    <w:rsid w:val="00CA63BF"/>
    <w:rsid w:val="00CB031A"/>
    <w:rsid w:val="00CB3062"/>
    <w:rsid w:val="00CB5559"/>
    <w:rsid w:val="00CC4510"/>
    <w:rsid w:val="00CC4F2A"/>
    <w:rsid w:val="00CC50F3"/>
    <w:rsid w:val="00CC7E1B"/>
    <w:rsid w:val="00CD066E"/>
    <w:rsid w:val="00CD7D9F"/>
    <w:rsid w:val="00CD7EC4"/>
    <w:rsid w:val="00CE469A"/>
    <w:rsid w:val="00CF1EA9"/>
    <w:rsid w:val="00CF4620"/>
    <w:rsid w:val="00CF6ECF"/>
    <w:rsid w:val="00CF744C"/>
    <w:rsid w:val="00CF7A72"/>
    <w:rsid w:val="00D050C7"/>
    <w:rsid w:val="00D126AE"/>
    <w:rsid w:val="00D138CC"/>
    <w:rsid w:val="00D15675"/>
    <w:rsid w:val="00D16FB4"/>
    <w:rsid w:val="00D23DC5"/>
    <w:rsid w:val="00D27C60"/>
    <w:rsid w:val="00D3151D"/>
    <w:rsid w:val="00D31FFA"/>
    <w:rsid w:val="00D324BE"/>
    <w:rsid w:val="00D4115E"/>
    <w:rsid w:val="00D438A3"/>
    <w:rsid w:val="00D53E95"/>
    <w:rsid w:val="00D540C5"/>
    <w:rsid w:val="00D56A32"/>
    <w:rsid w:val="00D616EA"/>
    <w:rsid w:val="00D66EDA"/>
    <w:rsid w:val="00D70246"/>
    <w:rsid w:val="00D70F67"/>
    <w:rsid w:val="00D747C7"/>
    <w:rsid w:val="00D75328"/>
    <w:rsid w:val="00D77F25"/>
    <w:rsid w:val="00D81009"/>
    <w:rsid w:val="00D87E4D"/>
    <w:rsid w:val="00D92BAC"/>
    <w:rsid w:val="00D946C3"/>
    <w:rsid w:val="00D96C77"/>
    <w:rsid w:val="00D96C78"/>
    <w:rsid w:val="00DA082D"/>
    <w:rsid w:val="00DA1655"/>
    <w:rsid w:val="00DA2A32"/>
    <w:rsid w:val="00DA3B93"/>
    <w:rsid w:val="00DA586D"/>
    <w:rsid w:val="00DA637F"/>
    <w:rsid w:val="00DA63A4"/>
    <w:rsid w:val="00DB3375"/>
    <w:rsid w:val="00DC1551"/>
    <w:rsid w:val="00DC39AF"/>
    <w:rsid w:val="00DC4F59"/>
    <w:rsid w:val="00DD3B0E"/>
    <w:rsid w:val="00DE04BF"/>
    <w:rsid w:val="00DE511F"/>
    <w:rsid w:val="00DF0FE0"/>
    <w:rsid w:val="00DF1E23"/>
    <w:rsid w:val="00DF3595"/>
    <w:rsid w:val="00DF42CE"/>
    <w:rsid w:val="00E05AB9"/>
    <w:rsid w:val="00E0746F"/>
    <w:rsid w:val="00E10CAD"/>
    <w:rsid w:val="00E1195D"/>
    <w:rsid w:val="00E15ED2"/>
    <w:rsid w:val="00E16B92"/>
    <w:rsid w:val="00E16FE0"/>
    <w:rsid w:val="00E17EF2"/>
    <w:rsid w:val="00E2326E"/>
    <w:rsid w:val="00E236ED"/>
    <w:rsid w:val="00E276A8"/>
    <w:rsid w:val="00E308E9"/>
    <w:rsid w:val="00E30BC1"/>
    <w:rsid w:val="00E34FE4"/>
    <w:rsid w:val="00E41DF0"/>
    <w:rsid w:val="00E42956"/>
    <w:rsid w:val="00E43F07"/>
    <w:rsid w:val="00E4774D"/>
    <w:rsid w:val="00E626CA"/>
    <w:rsid w:val="00E72DFA"/>
    <w:rsid w:val="00E74D7A"/>
    <w:rsid w:val="00E8177E"/>
    <w:rsid w:val="00E82E4E"/>
    <w:rsid w:val="00E91C9B"/>
    <w:rsid w:val="00E94AAA"/>
    <w:rsid w:val="00E94B7D"/>
    <w:rsid w:val="00E97610"/>
    <w:rsid w:val="00EA0C53"/>
    <w:rsid w:val="00EA0DA6"/>
    <w:rsid w:val="00EA1A3E"/>
    <w:rsid w:val="00EA4463"/>
    <w:rsid w:val="00EA4D33"/>
    <w:rsid w:val="00EA6102"/>
    <w:rsid w:val="00EB15A6"/>
    <w:rsid w:val="00EB39CF"/>
    <w:rsid w:val="00EB6A65"/>
    <w:rsid w:val="00EC37A3"/>
    <w:rsid w:val="00EC5796"/>
    <w:rsid w:val="00EC5C4A"/>
    <w:rsid w:val="00ED1981"/>
    <w:rsid w:val="00ED2A1E"/>
    <w:rsid w:val="00ED4315"/>
    <w:rsid w:val="00ED60E5"/>
    <w:rsid w:val="00ED79E1"/>
    <w:rsid w:val="00EE4BDB"/>
    <w:rsid w:val="00EE537E"/>
    <w:rsid w:val="00EE6DE1"/>
    <w:rsid w:val="00EE6E67"/>
    <w:rsid w:val="00EF0E34"/>
    <w:rsid w:val="00EF43FF"/>
    <w:rsid w:val="00EF6B68"/>
    <w:rsid w:val="00F0214C"/>
    <w:rsid w:val="00F04372"/>
    <w:rsid w:val="00F07E53"/>
    <w:rsid w:val="00F1497A"/>
    <w:rsid w:val="00F17BFA"/>
    <w:rsid w:val="00F17FF1"/>
    <w:rsid w:val="00F20C96"/>
    <w:rsid w:val="00F27761"/>
    <w:rsid w:val="00F301EA"/>
    <w:rsid w:val="00F3113D"/>
    <w:rsid w:val="00F350AE"/>
    <w:rsid w:val="00F36642"/>
    <w:rsid w:val="00F367DA"/>
    <w:rsid w:val="00F37848"/>
    <w:rsid w:val="00F37C11"/>
    <w:rsid w:val="00F410FD"/>
    <w:rsid w:val="00F42DB1"/>
    <w:rsid w:val="00F46235"/>
    <w:rsid w:val="00F56479"/>
    <w:rsid w:val="00F63944"/>
    <w:rsid w:val="00F66749"/>
    <w:rsid w:val="00F74D2D"/>
    <w:rsid w:val="00F76A21"/>
    <w:rsid w:val="00F801BB"/>
    <w:rsid w:val="00F83E9D"/>
    <w:rsid w:val="00F86B81"/>
    <w:rsid w:val="00F86D3C"/>
    <w:rsid w:val="00F900AB"/>
    <w:rsid w:val="00F90E01"/>
    <w:rsid w:val="00F90EE3"/>
    <w:rsid w:val="00F91647"/>
    <w:rsid w:val="00F937E3"/>
    <w:rsid w:val="00FB155D"/>
    <w:rsid w:val="00FB7FEF"/>
    <w:rsid w:val="00FC1AF3"/>
    <w:rsid w:val="00FC44DF"/>
    <w:rsid w:val="00FD45CF"/>
    <w:rsid w:val="00FD5AA0"/>
    <w:rsid w:val="00FE2B61"/>
    <w:rsid w:val="00FE7D71"/>
    <w:rsid w:val="00FF0E55"/>
    <w:rsid w:val="00FF289D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36978"/>
  <w15:chartTrackingRefBased/>
  <w15:docId w15:val="{F551AB7D-3B5D-45CD-962C-714A182FB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ohinoor Book" w:eastAsiaTheme="minorHAnsi" w:hAnsi="Kohinoor Book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(Fließtext)"/>
    <w:uiPriority w:val="3"/>
    <w:qFormat/>
    <w:rsid w:val="00BF34E9"/>
    <w:pPr>
      <w:jc w:val="both"/>
    </w:pPr>
    <w:rPr>
      <w:rFonts w:ascii="Source Sans Pro" w:hAnsi="Source Sans Pro"/>
    </w:rPr>
  </w:style>
  <w:style w:type="paragraph" w:styleId="berschrift1">
    <w:name w:val="heading 1"/>
    <w:basedOn w:val="Standard"/>
    <w:next w:val="Standard"/>
    <w:link w:val="berschrift1Zchn"/>
    <w:uiPriority w:val="4"/>
    <w:qFormat/>
    <w:rsid w:val="0069172C"/>
    <w:pPr>
      <w:keepNext/>
      <w:keepLines/>
      <w:spacing w:before="240" w:after="0"/>
      <w:outlineLvl w:val="0"/>
    </w:pPr>
    <w:rPr>
      <w:rFonts w:eastAsiaTheme="majorEastAsia" w:cstheme="majorBidi"/>
      <w:color w:val="2B897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unhideWhenUsed/>
    <w:qFormat/>
    <w:rsid w:val="0069172C"/>
    <w:pPr>
      <w:keepNext/>
      <w:keepLines/>
      <w:spacing w:before="40" w:after="0"/>
      <w:outlineLvl w:val="1"/>
    </w:pPr>
    <w:rPr>
      <w:rFonts w:eastAsiaTheme="majorEastAsia" w:cstheme="majorBidi"/>
      <w:color w:val="2B897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rsid w:val="0069172C"/>
    <w:pPr>
      <w:keepNext/>
      <w:keepLines/>
      <w:spacing w:before="40" w:after="0"/>
      <w:outlineLvl w:val="2"/>
    </w:pPr>
    <w:rPr>
      <w:rFonts w:eastAsiaTheme="majorEastAsia" w:cstheme="majorBidi"/>
      <w:color w:val="2B89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aliases w:val="Headline (Satzspiegel)"/>
    <w:basedOn w:val="Standard"/>
    <w:next w:val="Standard"/>
    <w:link w:val="TitelZchn"/>
    <w:autoRedefine/>
    <w:uiPriority w:val="2"/>
    <w:qFormat/>
    <w:rsid w:val="00BF34E9"/>
    <w:pPr>
      <w:spacing w:after="360" w:line="240" w:lineRule="auto"/>
      <w:contextualSpacing/>
    </w:pPr>
    <w:rPr>
      <w:rFonts w:eastAsiaTheme="majorEastAsia" w:cstheme="majorBidi"/>
      <w:caps/>
      <w:noProof/>
      <w:color w:val="2B897F"/>
      <w:spacing w:val="-10"/>
      <w:kern w:val="28"/>
      <w:sz w:val="72"/>
      <w:szCs w:val="56"/>
    </w:rPr>
  </w:style>
  <w:style w:type="character" w:customStyle="1" w:styleId="TitelZchn">
    <w:name w:val="Titel Zchn"/>
    <w:aliases w:val="Headline (Satzspiegel) Zchn"/>
    <w:basedOn w:val="Absatz-Standardschriftart"/>
    <w:link w:val="Titel"/>
    <w:uiPriority w:val="2"/>
    <w:rsid w:val="00BF34E9"/>
    <w:rPr>
      <w:rFonts w:ascii="Source Sans Pro" w:eastAsiaTheme="majorEastAsia" w:hAnsi="Source Sans Pro" w:cstheme="majorBidi"/>
      <w:caps/>
      <w:noProof/>
      <w:color w:val="2B897F"/>
      <w:spacing w:val="-10"/>
      <w:kern w:val="28"/>
      <w:sz w:val="72"/>
      <w:szCs w:val="56"/>
    </w:rPr>
  </w:style>
  <w:style w:type="paragraph" w:styleId="Untertitel">
    <w:name w:val="Subtitle"/>
    <w:aliases w:val="Subline (Satzspiegel)"/>
    <w:basedOn w:val="Standard"/>
    <w:next w:val="Standard"/>
    <w:link w:val="UntertitelZchn"/>
    <w:autoRedefine/>
    <w:uiPriority w:val="2"/>
    <w:qFormat/>
    <w:rsid w:val="00EF0E34"/>
    <w:pPr>
      <w:numPr>
        <w:ilvl w:val="1"/>
      </w:numPr>
      <w:spacing w:before="240" w:after="0" w:line="240" w:lineRule="auto"/>
    </w:pPr>
    <w:rPr>
      <w:rFonts w:eastAsiaTheme="minorEastAsia"/>
      <w:color w:val="2B897F"/>
      <w:spacing w:val="15"/>
      <w:sz w:val="40"/>
    </w:rPr>
  </w:style>
  <w:style w:type="character" w:customStyle="1" w:styleId="UntertitelZchn">
    <w:name w:val="Untertitel Zchn"/>
    <w:aliases w:val="Subline (Satzspiegel) Zchn"/>
    <w:basedOn w:val="Absatz-Standardschriftart"/>
    <w:link w:val="Untertitel"/>
    <w:uiPriority w:val="2"/>
    <w:rsid w:val="00EF0E34"/>
    <w:rPr>
      <w:rFonts w:ascii="Source Sans Pro" w:eastAsiaTheme="minorEastAsia" w:hAnsi="Source Sans Pro"/>
      <w:color w:val="2B897F"/>
      <w:spacing w:val="15"/>
      <w:sz w:val="40"/>
    </w:rPr>
  </w:style>
  <w:style w:type="paragraph" w:styleId="Kopfzeile">
    <w:name w:val="header"/>
    <w:basedOn w:val="Standard"/>
    <w:link w:val="KopfzeileZchn"/>
    <w:uiPriority w:val="99"/>
    <w:unhideWhenUsed/>
    <w:rsid w:val="00D747C7"/>
    <w:pPr>
      <w:tabs>
        <w:tab w:val="center" w:pos="4536"/>
        <w:tab w:val="right" w:pos="9072"/>
      </w:tabs>
      <w:spacing w:after="0" w:line="240" w:lineRule="auto"/>
    </w:pPr>
    <w:rPr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uiPriority w:val="99"/>
    <w:rsid w:val="00D747C7"/>
    <w:rPr>
      <w:rFonts w:ascii="Source Sans Pro" w:hAnsi="Source Sans Pro"/>
      <w:color w:val="FFFFFF" w:themeColor="background1"/>
    </w:rPr>
  </w:style>
  <w:style w:type="paragraph" w:styleId="Fuzeile">
    <w:name w:val="footer"/>
    <w:basedOn w:val="Standard"/>
    <w:link w:val="FuzeileZchn"/>
    <w:uiPriority w:val="99"/>
    <w:unhideWhenUsed/>
    <w:rsid w:val="00F80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01BB"/>
    <w:rPr>
      <w:rFonts w:ascii="Source Sans Pro" w:hAnsi="Source Sans Pro"/>
    </w:rPr>
  </w:style>
  <w:style w:type="character" w:styleId="Platzhaltertext">
    <w:name w:val="Placeholder Text"/>
    <w:basedOn w:val="Absatz-Standardschriftart"/>
    <w:uiPriority w:val="99"/>
    <w:semiHidden/>
    <w:rsid w:val="00E16FE0"/>
    <w:rPr>
      <w:color w:val="808080"/>
    </w:rPr>
  </w:style>
  <w:style w:type="paragraph" w:customStyle="1" w:styleId="KopfzeileHeadline">
    <w:name w:val="Kopfzeile Headline"/>
    <w:uiPriority w:val="1"/>
    <w:qFormat/>
    <w:rsid w:val="004C1895"/>
    <w:rPr>
      <w:rFonts w:ascii="Source Sans Pro" w:hAnsi="Source Sans Pro"/>
      <w:caps/>
      <w:color w:val="FFFFFF" w:themeColor="background1"/>
      <w:sz w:val="3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69172C"/>
    <w:rPr>
      <w:rFonts w:ascii="Source Sans Pro" w:eastAsiaTheme="majorEastAsia" w:hAnsi="Source Sans Pro" w:cstheme="majorBidi"/>
      <w:color w:val="2B897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4"/>
    <w:rsid w:val="0069172C"/>
    <w:rPr>
      <w:rFonts w:ascii="Source Sans Pro" w:eastAsiaTheme="majorEastAsia" w:hAnsi="Source Sans Pro" w:cstheme="majorBidi"/>
      <w:color w:val="2B897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4"/>
    <w:rsid w:val="0069172C"/>
    <w:rPr>
      <w:rFonts w:ascii="Source Sans Pro" w:eastAsiaTheme="majorEastAsia" w:hAnsi="Source Sans Pro" w:cstheme="majorBidi"/>
      <w:color w:val="2B897F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D4828"/>
    <w:pPr>
      <w:spacing w:after="200" w:line="240" w:lineRule="auto"/>
    </w:pPr>
    <w:rPr>
      <w:i/>
      <w:iCs/>
      <w:sz w:val="18"/>
      <w:szCs w:val="18"/>
    </w:rPr>
  </w:style>
  <w:style w:type="table" w:styleId="Listentabelle2">
    <w:name w:val="List Table 2"/>
    <w:basedOn w:val="NormaleTabelle"/>
    <w:uiPriority w:val="47"/>
    <w:rsid w:val="002D48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Buchtitel">
    <w:name w:val="Book Title"/>
    <w:basedOn w:val="Absatz-Standardschriftart"/>
    <w:uiPriority w:val="33"/>
    <w:unhideWhenUsed/>
    <w:qFormat/>
    <w:rsid w:val="002D4828"/>
    <w:rPr>
      <w:b/>
      <w:bCs/>
      <w:i/>
      <w:iCs/>
      <w:spacing w:val="5"/>
    </w:rPr>
  </w:style>
  <w:style w:type="table" w:styleId="Tabellenraster">
    <w:name w:val="Table Grid"/>
    <w:basedOn w:val="NormaleTabelle"/>
    <w:uiPriority w:val="39"/>
    <w:rsid w:val="00615BA2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kblatt-Subline">
    <w:name w:val="Deckblatt -Subline"/>
    <w:basedOn w:val="Standard"/>
    <w:qFormat/>
    <w:rsid w:val="0013372C"/>
    <w:pPr>
      <w:spacing w:line="256" w:lineRule="auto"/>
    </w:pPr>
    <w:rPr>
      <w:color w:val="FFFFFF" w:themeColor="background1"/>
      <w:sz w:val="40"/>
      <w:szCs w:val="20"/>
    </w:rPr>
  </w:style>
  <w:style w:type="character" w:styleId="Hyperlink">
    <w:name w:val="Hyperlink"/>
    <w:basedOn w:val="Absatz-Standardschriftart"/>
    <w:uiPriority w:val="99"/>
    <w:unhideWhenUsed/>
    <w:rsid w:val="00CE469A"/>
    <w:rPr>
      <w:color w:val="0563C1" w:themeColor="hyperlink"/>
      <w:u w:val="single"/>
    </w:rPr>
  </w:style>
  <w:style w:type="paragraph" w:customStyle="1" w:styleId="Deckblatt-Headline">
    <w:name w:val="Deckblatt - Headline"/>
    <w:basedOn w:val="Titel"/>
    <w:link w:val="Deckblatt-HeadlineZchn"/>
    <w:qFormat/>
    <w:rsid w:val="009F163A"/>
    <w:rPr>
      <w:color w:val="FFFFFF" w:themeColor="background1"/>
    </w:rPr>
  </w:style>
  <w:style w:type="paragraph" w:styleId="Listenabsatz">
    <w:name w:val="List Paragraph"/>
    <w:basedOn w:val="Standard"/>
    <w:uiPriority w:val="34"/>
    <w:unhideWhenUsed/>
    <w:qFormat/>
    <w:rsid w:val="00EC37A3"/>
    <w:pPr>
      <w:ind w:left="720"/>
      <w:contextualSpacing/>
    </w:pPr>
  </w:style>
  <w:style w:type="character" w:customStyle="1" w:styleId="Deckblatt-HeadlineZchn">
    <w:name w:val="Deckblatt - Headline Zchn"/>
    <w:basedOn w:val="TitelZchn"/>
    <w:link w:val="Deckblatt-Headline"/>
    <w:rsid w:val="009F163A"/>
    <w:rPr>
      <w:rFonts w:ascii="Source Sans Pro" w:eastAsiaTheme="majorEastAsia" w:hAnsi="Source Sans Pro" w:cstheme="majorBidi"/>
      <w:caps/>
      <w:noProof/>
      <w:color w:val="FFFFFF" w:themeColor="background1"/>
      <w:spacing w:val="-10"/>
      <w:kern w:val="28"/>
      <w:sz w:val="88"/>
      <w:szCs w:val="5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A2A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A2A3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A2A32"/>
    <w:rPr>
      <w:rFonts w:ascii="Source Sans Pro" w:hAnsi="Source Sans Pr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A2A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A2A32"/>
    <w:rPr>
      <w:rFonts w:ascii="Source Sans Pro" w:hAnsi="Source Sans Pro"/>
      <w:b/>
      <w:bCs/>
      <w:sz w:val="20"/>
      <w:szCs w:val="20"/>
    </w:rPr>
  </w:style>
  <w:style w:type="paragraph" w:customStyle="1" w:styleId="Kopfzeile-Subline">
    <w:name w:val="Kopfzeile - Subline"/>
    <w:uiPriority w:val="1"/>
    <w:qFormat/>
    <w:rsid w:val="00596A3E"/>
    <w:pPr>
      <w:spacing w:after="0"/>
    </w:pPr>
    <w:rPr>
      <w:rFonts w:ascii="Source Sans Pro" w:hAnsi="Source Sans Pro"/>
      <w:caps/>
      <w:noProof/>
      <w:color w:val="FFFFFF" w:themeColor="background1"/>
      <w:sz w:val="24"/>
    </w:rPr>
  </w:style>
  <w:style w:type="paragraph" w:customStyle="1" w:styleId="Flietext">
    <w:name w:val="Fließtext"/>
    <w:basedOn w:val="Standard"/>
    <w:uiPriority w:val="3"/>
    <w:rsid w:val="00767B7B"/>
    <w:pPr>
      <w:spacing w:after="0" w:line="240" w:lineRule="auto"/>
      <w:ind w:right="198"/>
      <w:jc w:val="right"/>
    </w:pPr>
    <w:rPr>
      <w:rFonts w:eastAsia="Times New Roman" w:cs="Times New Roman"/>
      <w:szCs w:val="20"/>
    </w:rPr>
  </w:style>
  <w:style w:type="paragraph" w:customStyle="1" w:styleId="FuzeileName-Lizenz-Seite">
    <w:name w:val="Fußzeile: Name-Lizenz-Seite"/>
    <w:basedOn w:val="Fuzeile"/>
    <w:uiPriority w:val="5"/>
    <w:qFormat/>
    <w:rsid w:val="00BB35CB"/>
  </w:style>
  <w:style w:type="paragraph" w:styleId="Zitat">
    <w:name w:val="Quote"/>
    <w:basedOn w:val="Standard"/>
    <w:next w:val="Standard"/>
    <w:link w:val="ZitatZchn"/>
    <w:uiPriority w:val="29"/>
    <w:qFormat/>
    <w:rsid w:val="00615B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15BA2"/>
    <w:rPr>
      <w:rFonts w:ascii="Source Sans Pro" w:hAnsi="Source Sans Pro"/>
      <w:i/>
      <w:iCs/>
      <w:color w:val="404040" w:themeColor="text1" w:themeTint="BF"/>
    </w:rPr>
  </w:style>
  <w:style w:type="table" w:styleId="TabellemithellemGitternetz">
    <w:name w:val="Grid Table Light"/>
    <w:basedOn w:val="NormaleTabelle"/>
    <w:uiPriority w:val="40"/>
    <w:rsid w:val="000D7AB3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0D7AB3"/>
    <w:pPr>
      <w:spacing w:after="0" w:line="240" w:lineRule="auto"/>
    </w:pPr>
    <w:rPr>
      <w:rFonts w:ascii="Source Sans Pro" w:hAnsi="Source Sans Pro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0D7AB3"/>
    <w:pPr>
      <w:spacing w:after="0" w:line="240" w:lineRule="auto"/>
    </w:pPr>
    <w:rPr>
      <w:rFonts w:ascii="Source Sans Pro" w:hAnsi="Source Sans Pr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0D7AB3"/>
    <w:pPr>
      <w:spacing w:after="0" w:line="240" w:lineRule="auto"/>
    </w:pPr>
    <w:rPr>
      <w:rFonts w:ascii="Source Sans Pro" w:hAnsi="Source Sans Pr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0D7AB3"/>
    <w:pPr>
      <w:spacing w:after="0" w:line="240" w:lineRule="auto"/>
    </w:pPr>
    <w:rPr>
      <w:rFonts w:ascii="Source Sans Pro" w:hAnsi="Source Sans Pro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0D7AB3"/>
    <w:pPr>
      <w:spacing w:after="0" w:line="240" w:lineRule="auto"/>
    </w:pPr>
    <w:rPr>
      <w:rFonts w:ascii="Source Sans Pro" w:hAnsi="Source Sans Pro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">
    <w:name w:val="Grid Table 1 Light"/>
    <w:basedOn w:val="NormaleTabelle"/>
    <w:uiPriority w:val="46"/>
    <w:rsid w:val="000D7AB3"/>
    <w:pPr>
      <w:spacing w:after="0" w:line="240" w:lineRule="auto"/>
    </w:pPr>
    <w:rPr>
      <w:rFonts w:ascii="Source Sans Pro" w:hAnsi="Source Sans Pro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7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780D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251DEF"/>
    <w:rPr>
      <w:b/>
      <w:bCs/>
    </w:rPr>
  </w:style>
  <w:style w:type="character" w:styleId="Hervorhebung">
    <w:name w:val="Emphasis"/>
    <w:basedOn w:val="Absatz-Standardschriftart"/>
    <w:uiPriority w:val="20"/>
    <w:qFormat/>
    <w:rsid w:val="00251DEF"/>
    <w:rPr>
      <w:i/>
      <w:iCs/>
    </w:rPr>
  </w:style>
  <w:style w:type="character" w:customStyle="1" w:styleId="cc-license-identifier">
    <w:name w:val="cc-license-identifier"/>
    <w:basedOn w:val="Absatz-Standardschriftart"/>
    <w:rsid w:val="00CF4620"/>
  </w:style>
  <w:style w:type="character" w:styleId="NichtaufgelsteErwhnung">
    <w:name w:val="Unresolved Mention"/>
    <w:basedOn w:val="Absatz-Standardschriftart"/>
    <w:uiPriority w:val="99"/>
    <w:semiHidden/>
    <w:unhideWhenUsed/>
    <w:rsid w:val="00CF4620"/>
    <w:rPr>
      <w:color w:val="605E5C"/>
      <w:shd w:val="clear" w:color="auto" w:fill="E1DFDD"/>
    </w:rPr>
  </w:style>
  <w:style w:type="character" w:customStyle="1" w:styleId="mw-mmv-title">
    <w:name w:val="mw-mmv-title"/>
    <w:basedOn w:val="Absatz-Standardschriftart"/>
    <w:rsid w:val="00334518"/>
  </w:style>
  <w:style w:type="character" w:customStyle="1" w:styleId="nowrap">
    <w:name w:val="nowrap"/>
    <w:basedOn w:val="Absatz-Standardschriftart"/>
    <w:rsid w:val="00841F3F"/>
  </w:style>
  <w:style w:type="paragraph" w:customStyle="1" w:styleId="Fuzeile-Flietext">
    <w:name w:val="Fußzeile - Fließtext"/>
    <w:basedOn w:val="Standard"/>
    <w:link w:val="Fuzeile-FlietextZchn"/>
    <w:qFormat/>
    <w:rsid w:val="00113DB6"/>
    <w:pPr>
      <w:spacing w:after="0" w:line="240" w:lineRule="auto"/>
      <w:jc w:val="left"/>
    </w:pPr>
    <w:rPr>
      <w:rFonts w:eastAsiaTheme="minorEastAsia"/>
      <w:sz w:val="19"/>
      <w:szCs w:val="24"/>
      <w:lang w:val="en-US"/>
    </w:rPr>
  </w:style>
  <w:style w:type="character" w:customStyle="1" w:styleId="Fuzeile-FlietextZchn">
    <w:name w:val="Fußzeile - Fließtext Zchn"/>
    <w:basedOn w:val="Absatz-Standardschriftart"/>
    <w:link w:val="Fuzeile-Flietext"/>
    <w:rsid w:val="00113DB6"/>
    <w:rPr>
      <w:rFonts w:ascii="Source Sans Pro" w:eastAsiaTheme="minorEastAsia" w:hAnsi="Source Sans Pro"/>
      <w:sz w:val="19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7344">
              <w:marLeft w:val="19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8988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66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6999">
              <w:marLeft w:val="9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8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9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234">
              <w:marLeft w:val="9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20563">
          <w:marLeft w:val="-225"/>
          <w:marRight w:val="-225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4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8940">
              <w:marLeft w:val="193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4439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79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6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6276">
              <w:marLeft w:val="9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6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8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50664">
              <w:marLeft w:val="9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04310">
          <w:marLeft w:val="-225"/>
          <w:marRight w:val="-225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ho3630\AppData\Local\Microsoft\Windows\INetCache\Content.Outlook\YH9FYD0J\OER%20TP1-Vorlage%20DINA4_9bMrz20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58F6F93F404ECCAC3123BEA7F82C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BEB554-1F91-4CB4-BD41-BA55A73D5589}"/>
      </w:docPartPr>
      <w:docPartBody>
        <w:p w:rsidR="009B20B0" w:rsidRDefault="00AC20DF">
          <w:pPr>
            <w:pStyle w:val="5858F6F93F404ECCAC3123BEA7F82CFF"/>
          </w:pPr>
          <w:r w:rsidRPr="00876382">
            <w:rPr>
              <w:rStyle w:val="Platzhaltertext"/>
            </w:rPr>
            <w:t>[Autor]</w:t>
          </w:r>
        </w:p>
      </w:docPartBody>
    </w:docPart>
    <w:docPart>
      <w:docPartPr>
        <w:name w:val="AD2AF42DADC841548068E53C135A21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D4D361-7743-4BC5-8AA1-C164F810F1DB}"/>
      </w:docPartPr>
      <w:docPartBody>
        <w:p w:rsidR="00C261CC" w:rsidRDefault="00FC3F0D" w:rsidP="00FC3F0D">
          <w:pPr>
            <w:pStyle w:val="AD2AF42DADC841548068E53C135A21D4"/>
          </w:pPr>
          <w:r w:rsidRPr="00876382">
            <w:rPr>
              <w:rStyle w:val="Platzhaltertext"/>
            </w:rPr>
            <w:t>[Autor]</w:t>
          </w:r>
        </w:p>
      </w:docPartBody>
    </w:docPart>
    <w:docPart>
      <w:docPartPr>
        <w:name w:val="18392B61157749108FD1036CD9D7F8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11B73F-DE74-4B9D-881F-B01146A66010}"/>
      </w:docPartPr>
      <w:docPartBody>
        <w:p w:rsidR="00F27F50" w:rsidRDefault="00C261CC" w:rsidP="00C261CC">
          <w:pPr>
            <w:pStyle w:val="18392B61157749108FD1036CD9D7F826"/>
          </w:pPr>
          <w:r w:rsidRPr="00876382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ohinoor Book">
    <w:panose1 w:val="00000000000000000000"/>
    <w:charset w:val="EE"/>
    <w:family w:val="modern"/>
    <w:notTrueType/>
    <w:pitch w:val="variable"/>
    <w:sig w:usb0="A00000AF" w:usb1="4000204B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0DF"/>
    <w:rsid w:val="00046FE5"/>
    <w:rsid w:val="00061A32"/>
    <w:rsid w:val="00297E64"/>
    <w:rsid w:val="00376942"/>
    <w:rsid w:val="0039515F"/>
    <w:rsid w:val="003F518A"/>
    <w:rsid w:val="004148C5"/>
    <w:rsid w:val="00444054"/>
    <w:rsid w:val="004B4578"/>
    <w:rsid w:val="005972BB"/>
    <w:rsid w:val="007052AA"/>
    <w:rsid w:val="00725D40"/>
    <w:rsid w:val="00796706"/>
    <w:rsid w:val="008374D4"/>
    <w:rsid w:val="0085065C"/>
    <w:rsid w:val="00881870"/>
    <w:rsid w:val="009B20B0"/>
    <w:rsid w:val="00AC20DF"/>
    <w:rsid w:val="00B1797A"/>
    <w:rsid w:val="00B21129"/>
    <w:rsid w:val="00B97975"/>
    <w:rsid w:val="00C261CC"/>
    <w:rsid w:val="00C36827"/>
    <w:rsid w:val="00C86A4E"/>
    <w:rsid w:val="00D15371"/>
    <w:rsid w:val="00D7550D"/>
    <w:rsid w:val="00DC23C1"/>
    <w:rsid w:val="00DC3BCA"/>
    <w:rsid w:val="00E53B86"/>
    <w:rsid w:val="00F21FA3"/>
    <w:rsid w:val="00F27F50"/>
    <w:rsid w:val="00F92F6D"/>
    <w:rsid w:val="00FC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261CC"/>
    <w:rPr>
      <w:color w:val="808080"/>
    </w:rPr>
  </w:style>
  <w:style w:type="paragraph" w:customStyle="1" w:styleId="5858F6F93F404ECCAC3123BEA7F82CFF">
    <w:name w:val="5858F6F93F404ECCAC3123BEA7F82CFF"/>
  </w:style>
  <w:style w:type="paragraph" w:customStyle="1" w:styleId="AD2AF42DADC841548068E53C135A21D4">
    <w:name w:val="AD2AF42DADC841548068E53C135A21D4"/>
    <w:rsid w:val="00FC3F0D"/>
  </w:style>
  <w:style w:type="paragraph" w:customStyle="1" w:styleId="18392B61157749108FD1036CD9D7F826">
    <w:name w:val="18392B61157749108FD1036CD9D7F826"/>
    <w:rsid w:val="00C261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2B897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7A963-8A34-44D8-AE45-6061462B7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OER TP1-Vorlage DINA4_9bMrz2022</Template>
  <TotalTime>0</TotalTime>
  <Pages>6</Pages>
  <Words>154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OER Vorlage</vt:lpstr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OER Vorlage</dc:title>
  <dc:subject/>
  <dc:creator>Anja Wübben</dc:creator>
  <cp:keywords/>
  <dc:description/>
  <cp:lastModifiedBy>Koenig Christina</cp:lastModifiedBy>
  <cp:revision>2</cp:revision>
  <cp:lastPrinted>2022-11-30T17:47:00Z</cp:lastPrinted>
  <dcterms:created xsi:type="dcterms:W3CDTF">2023-11-07T15:19:00Z</dcterms:created>
  <dcterms:modified xsi:type="dcterms:W3CDTF">2023-11-07T15:19:00Z</dcterms:modified>
</cp:coreProperties>
</file>